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0CA" w:rsidRDefault="004C50CA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4C50CA" w:rsidRDefault="004C50C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50CA" w:rsidRDefault="004C50C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50CA" w:rsidRDefault="004C50C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50CA" w:rsidRDefault="004C50C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50CA" w:rsidRDefault="004C50CA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4C50CA" w:rsidRPr="0088270D" w:rsidRDefault="0088270D">
      <w:pPr>
        <w:pStyle w:val="berschrift2"/>
        <w:spacing w:before="74" w:line="260" w:lineRule="auto"/>
        <w:ind w:left="108" w:right="6334"/>
        <w:rPr>
          <w:b w:val="0"/>
          <w:bCs w:val="0"/>
          <w:lang w:val="de-DE"/>
        </w:rPr>
      </w:pPr>
      <w:r>
        <w:pict>
          <v:group id="_x0000_s1037" style="position:absolute;left:0;text-align:left;margin-left:299.35pt;margin-top:-50.8pt;width:267.55pt;height:118.2pt;z-index:1096;mso-position-horizontal-relative:page" coordorigin="5987,-1016" coordsize="5351,23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3" type="#_x0000_t75" style="position:absolute;left:7343;top:-1016;width:3995;height:2364">
              <v:imagedata r:id="rId5" o:title=""/>
            </v:shape>
            <v:group id="_x0000_s1038" style="position:absolute;left:6003;top:-709;width:2788;height:268" coordorigin="6003,-709" coordsize="2788,268">
              <v:shape id="_x0000_s1082" style="position:absolute;left:6003;top:-709;width:2788;height:268" coordorigin="6003,-709" coordsize="2788,268" path="m6058,-705r-55,l6072,-446r67,l6151,-498r-45,l6058,-705xe" fillcolor="#afb0b0" stroked="f">
                <v:path arrowok="t"/>
              </v:shape>
              <v:shape id="_x0000_s1081" style="position:absolute;left:6003;top:-709;width:2788;height:268" coordorigin="6003,-709" coordsize="2788,268" path="m6233,-653r-47,l6232,-446r67,l6313,-498r-46,l6233,-653xe" fillcolor="#afb0b0" stroked="f">
                <v:path arrowok="t"/>
              </v:shape>
              <v:shape id="_x0000_s1080" style="position:absolute;left:6003;top:-709;width:2788;height:268" coordorigin="6003,-709" coordsize="2788,268" path="m6221,-705r-70,l6107,-498r44,l6185,-653r48,l6221,-705xe" fillcolor="#afb0b0" stroked="f">
                <v:path arrowok="t"/>
              </v:shape>
              <v:shape id="_x0000_s1079" style="position:absolute;left:6003;top:-709;width:2788;height:268" coordorigin="6003,-709" coordsize="2788,268" path="m6367,-705r-51,l6268,-498r45,l6367,-705xe" fillcolor="#afb0b0" stroked="f">
                <v:path arrowok="t"/>
              </v:shape>
              <v:shape id="_x0000_s1078" style="position:absolute;left:6003;top:-709;width:2788;height:268" coordorigin="6003,-709" coordsize="2788,268" path="m6570,-705r-153,l6417,-446r153,l6570,-487r-101,l6469,-560r92,l6561,-600r-92,l6469,-664r101,l6570,-705xe" fillcolor="#afb0b0" stroked="f">
                <v:path arrowok="t"/>
              </v:shape>
              <v:shape id="_x0000_s1077" style="position:absolute;left:6003;top:-709;width:2788;height:268" coordorigin="6003,-709" coordsize="2788,268" path="m6780,-709r-78,11l6650,-664r-27,55l6620,-586r2,28l6645,-492r47,38l6758,-442r21,-1l6799,-445r20,-4l6838,-453r1,-30l6761,-483r-24,-2l6687,-523r-13,-43l6676,-591r30,-57l6770,-667r59,l6837,-699r-17,-4l6801,-707r-21,-2xe" fillcolor="#afb0b0" stroked="f">
                <v:path arrowok="t"/>
              </v:shape>
              <v:shape id="_x0000_s1076" style="position:absolute;left:6003;top:-709;width:2788;height:268" coordorigin="6003,-709" coordsize="2788,268" path="m6845,-595r-104,l6741,-554r55,l6796,-486r-9,2l6776,-483r63,l6845,-595xe" fillcolor="#afb0b0" stroked="f">
                <v:path arrowok="t"/>
              </v:shape>
              <v:shape id="_x0000_s1075" style="position:absolute;left:6003;top:-709;width:2788;height:268" coordorigin="6003,-709" coordsize="2788,268" path="m6829,-667r-59,l6792,-666r19,3l6826,-658r3,-9xe" fillcolor="#afb0b0" stroked="f">
                <v:path arrowok="t"/>
              </v:shape>
              <v:shape id="_x0000_s1074" style="position:absolute;left:6003;top:-709;width:2788;height:268" coordorigin="6003,-709" coordsize="2788,268" path="m7062,-705r-153,l6909,-446r153,l7062,-487r-101,l6961,-560r92,l7053,-600r-92,l6961,-664r101,l7062,-705xe" fillcolor="#afb0b0" stroked="f">
                <v:path arrowok="t"/>
              </v:shape>
              <v:shape id="_x0000_s1073" style="position:absolute;left:6003;top:-709;width:2788;height:268" coordorigin="6003,-709" coordsize="2788,268" path="m7369,-705r-58,l7210,-446r54,l7286,-506r161,l7431,-546r-130,l7338,-653r51,l7369,-705xe" fillcolor="#afb0b0" stroked="f">
                <v:path arrowok="t"/>
              </v:shape>
              <v:shape id="_x0000_s1072" style="position:absolute;left:6003;top:-709;width:2788;height:268" coordorigin="6003,-709" coordsize="2788,268" path="m7447,-506r-56,l7413,-446r58,l7447,-506xe" fillcolor="#afb0b0" stroked="f">
                <v:path arrowok="t"/>
              </v:shape>
              <v:shape id="_x0000_s1071" style="position:absolute;left:6003;top:-709;width:2788;height:268" coordorigin="6003,-709" coordsize="2788,268" path="m7389,-653r-50,l7376,-546r55,l7389,-653xe" fillcolor="#afb0b0" stroked="f">
                <v:path arrowok="t"/>
              </v:shape>
              <v:shape id="_x0000_s1070" style="position:absolute;left:6003;top:-709;width:2788;height:268" coordorigin="6003,-709" coordsize="2788,268" path="m7563,-705r-52,l7511,-540r20,67l7586,-444r26,2l7639,-444r24,-4l7682,-457r16,-12l7710,-484r-80,l7603,-487r-19,-9l7571,-511r-6,-20l7563,-705xe" fillcolor="#afb0b0" stroked="f">
                <v:path arrowok="t"/>
              </v:shape>
              <v:shape id="_x0000_s1069" style="position:absolute;left:6003;top:-709;width:2788;height:268" coordorigin="6003,-709" coordsize="2788,268" path="m7723,-705r-52,l7671,-556r-2,27l7661,-507r-12,15l7630,-484r80,l7710,-485r8,-20l7722,-529r,-11l7723,-705xe" fillcolor="#afb0b0" stroked="f">
                <v:path arrowok="t"/>
              </v:shape>
              <v:shape id="_x0000_s1068" style="position:absolute;left:6003;top:-709;width:2788;height:268" coordorigin="6003,-709" coordsize="2788,268" path="m7794,-497r-8,45l7806,-447r18,3l7843,-442r27,-2l7894,-448r20,-9l7930,-469r10,-14l7853,-483r-22,-1l7812,-489r-18,-8xe" fillcolor="#afb0b0" stroked="f">
                <v:path arrowok="t"/>
              </v:shape>
              <v:shape id="_x0000_s1067" style="position:absolute;left:6003;top:-709;width:2788;height:268" coordorigin="6003,-709" coordsize="2788,268" path="m7875,-709r-64,17l7782,-633r3,24l7841,-559r17,7l7873,-545r12,8l7893,-526r-5,25l7872,-488r-19,5l7940,-483r2,-2l7948,-506r-3,-27l7909,-581r-49,-24l7847,-612r-8,-9l7836,-633r7,-23l7862,-667r63,l7934,-700r-19,-5l7895,-708r-20,-1xe" fillcolor="#afb0b0" stroked="f">
                <v:path arrowok="t"/>
              </v:shape>
              <v:shape id="_x0000_s1066" style="position:absolute;left:6003;top:-709;width:2788;height:268" coordorigin="6003,-709" coordsize="2788,268" path="m7925,-667r-38,l7907,-665r16,5l7925,-667xe" fillcolor="#afb0b0" stroked="f">
                <v:path arrowok="t"/>
              </v:shape>
              <v:shape id="_x0000_s1065" style="position:absolute;left:6003;top:-709;width:2788;height:268" coordorigin="6003,-709" coordsize="2788,268" path="m8117,-705r,259l8188,-446r68,-9l8309,-487r,l8169,-487r,-177l8303,-664r-5,-6l8227,-702r-21,-2l8117,-705xe" fillcolor="#afb0b0" stroked="f">
                <v:path arrowok="t"/>
              </v:shape>
              <v:shape id="_x0000_s1064" style="position:absolute;left:6003;top:-709;width:2788;height:268" coordorigin="6003,-709" coordsize="2788,268" path="m8303,-664r-105,l8219,-662r20,8l8256,-642r14,17l8279,-605r4,25l8280,-553r-37,53l8169,-487r140,l8321,-504r9,-21l8336,-550r-1,-33l8330,-611r-8,-24l8312,-654r-9,-10xe" fillcolor="#afb0b0" stroked="f">
                <v:path arrowok="t"/>
              </v:shape>
              <v:shape id="_x0000_s1063" style="position:absolute;left:6003;top:-709;width:2788;height:268" coordorigin="6003,-709" coordsize="2788,268" path="m8539,-705r-152,l8387,-446r153,l8540,-487r-101,l8439,-560r92,l8531,-600r-92,l8439,-664r100,l8539,-705xe" fillcolor="#afb0b0" stroked="f">
                <v:path arrowok="t"/>
              </v:shape>
              <v:shape id="_x0000_s1062" style="position:absolute;left:6003;top:-709;width:2788;height:268" coordorigin="6003,-709" coordsize="2788,268" path="m8657,-705r-59,l8598,-446r52,l8650,-554r97,l8744,-559r-8,-14l8722,-574r,-1l8744,-582r16,-13l8650,-595r,-69l8770,-664r-8,-16l8746,-692r-19,-8l8704,-703r-23,-2l8657,-705xe" fillcolor="#afb0b0" stroked="f">
                <v:path arrowok="t"/>
              </v:shape>
              <v:shape id="_x0000_s1061" style="position:absolute;left:6003;top:-709;width:2788;height:268" coordorigin="6003,-709" coordsize="2788,268" path="m8747,-554r-81,l8688,-549r12,16l8733,-446r58,l8750,-547r-3,-7xe" fillcolor="#afb0b0" stroked="f">
                <v:path arrowok="t"/>
              </v:shape>
              <v:shape id="_x0000_s1060" style="position:absolute;left:6003;top:-709;width:2788;height:268" coordorigin="6003,-709" coordsize="2788,268" path="m8770,-664r-103,l8691,-663r20,8l8721,-636r-6,25l8698,-599r-21,4l8650,-595r110,l8761,-595r11,-18l8776,-635r-4,-26l8770,-664xe" fillcolor="#afb0b0" stroked="f">
                <v:path arrowok="t"/>
              </v:shape>
              <v:shape id="_x0000_s1059" type="#_x0000_t75" style="position:absolute;left:5987;top:-322;width:3304;height:423">
                <v:imagedata r:id="rId6" o:title=""/>
              </v:shape>
              <v:shape id="_x0000_s1058" type="#_x0000_t75" style="position:absolute;left:8608;top:-60;width:295;height:161">
                <v:imagedata r:id="rId7" o:title=""/>
              </v:shape>
              <v:shape id="_x0000_s1057" type="#_x0000_t75" style="position:absolute;left:8613;top:-212;width:133;height:201">
                <v:imagedata r:id="rId8" o:title=""/>
              </v:shape>
              <v:shape id="_x0000_s1056" type="#_x0000_t75" style="position:absolute;left:7159;top:-208;width:68;height:53">
                <v:imagedata r:id="rId9" o:title=""/>
              </v:shape>
              <v:shape id="_x0000_s1055" type="#_x0000_t75" style="position:absolute;left:6842;top:-205;width:58;height:68">
                <v:imagedata r:id="rId10" o:title=""/>
              </v:shape>
              <v:shape id="_x0000_s1054" type="#_x0000_t75" style="position:absolute;left:6131;top:-205;width:119;height:193">
                <v:imagedata r:id="rId11" o:title=""/>
              </v:shape>
              <v:shape id="_x0000_s1053" type="#_x0000_t75" style="position:absolute;left:9016;top:-104;width:36;height:81">
                <v:imagedata r:id="rId12" o:title=""/>
              </v:shape>
              <v:shape id="_x0000_s1052" type="#_x0000_t75" style="position:absolute;left:7686;top:-310;width:299;height:402">
                <v:imagedata r:id="rId13" o:title=""/>
              </v:shape>
              <v:shape id="_x0000_s1051" type="#_x0000_t75" style="position:absolute;left:8000;top:-310;width:299;height:402">
                <v:imagedata r:id="rId14" o:title=""/>
              </v:shape>
              <v:shape id="_x0000_s1050" type="#_x0000_t75" style="position:absolute;left:8484;top:-310;width:391;height:401">
                <v:imagedata r:id="rId15" o:title=""/>
              </v:shape>
              <v:shape id="_x0000_s1049" type="#_x0000_t75" style="position:absolute;left:8640;top:-17;width:217;height:110">
                <v:imagedata r:id="rId16" o:title=""/>
              </v:shape>
              <v:shape id="_x0000_s1048" type="#_x0000_t75" style="position:absolute;left:6002;top:-305;width:378;height:393">
                <v:imagedata r:id="rId17" o:title=""/>
              </v:shape>
              <v:shape id="_x0000_s1047" type="#_x0000_t75" style="position:absolute;left:6403;top:-307;width:293;height:395">
                <v:imagedata r:id="rId18" o:title=""/>
              </v:shape>
              <v:shape id="_x0000_s1046" type="#_x0000_t75" style="position:absolute;left:6713;top:-305;width:309;height:392">
                <v:imagedata r:id="rId19" o:title=""/>
              </v:shape>
              <v:shape id="_x0000_s1045" type="#_x0000_t75" style="position:absolute;left:7030;top:-305;width:335;height:393">
                <v:imagedata r:id="rId20" o:title=""/>
              </v:shape>
              <v:shape id="_x0000_s1044" type="#_x0000_t75" style="position:absolute;left:7376;top:-305;width:292;height:392">
                <v:imagedata r:id="rId21" o:title=""/>
              </v:shape>
              <v:shape id="_x0000_s1043" type="#_x0000_t75" style="position:absolute;left:8325;top:-305;width:132;height:392">
                <v:imagedata r:id="rId22" o:title=""/>
              </v:shape>
              <v:shape id="_x0000_s1042" type="#_x0000_t75" style="position:absolute;left:9143;top:-305;width:122;height:76">
                <v:imagedata r:id="rId23" o:title=""/>
              </v:shape>
              <v:shape id="_x0000_s1041" type="#_x0000_t75" style="position:absolute;left:8899;top:-304;width:215;height:244">
                <v:imagedata r:id="rId24" o:title=""/>
              </v:shape>
              <v:shape id="_x0000_s1040" type="#_x0000_t75" style="position:absolute;left:9023;top:-254;width:240;height:214">
                <v:imagedata r:id="rId25" o:title=""/>
              </v:shape>
              <v:shape id="_x0000_s1039" type="#_x0000_t75" style="position:absolute;left:8899;top:-103;width:123;height:136">
                <v:imagedata r:id="rId26" o:title=""/>
              </v:shape>
            </v:group>
            <w10:wrap anchorx="page"/>
          </v:group>
        </w:pict>
      </w:r>
      <w:r>
        <w:pict>
          <v:shape id="_x0000_s1036" type="#_x0000_t75" style="position:absolute;left:0;text-align:left;margin-left:174.8pt;margin-top:-68.65pt;width:91.65pt;height:59.65pt;z-index:1120;mso-position-horizontal-relative:page">
            <v:imagedata r:id="rId27" o:title=""/>
            <w10:wrap anchorx="page"/>
          </v:shape>
        </w:pict>
      </w:r>
      <w:r w:rsidR="00CA2BF5" w:rsidRPr="0088270D">
        <w:rPr>
          <w:color w:val="DC2A1B"/>
          <w:lang w:val="de-DE"/>
        </w:rPr>
        <w:t>Wünschen</w:t>
      </w:r>
      <w:r w:rsidR="00CA2BF5" w:rsidRPr="0088270D">
        <w:rPr>
          <w:color w:val="DC2A1B"/>
          <w:spacing w:val="-7"/>
          <w:lang w:val="de-DE"/>
        </w:rPr>
        <w:t xml:space="preserve"> </w:t>
      </w:r>
      <w:r w:rsidR="00CA2BF5" w:rsidRPr="0088270D">
        <w:rPr>
          <w:color w:val="DC2A1B"/>
          <w:lang w:val="de-DE"/>
        </w:rPr>
        <w:t>Sie</w:t>
      </w:r>
      <w:r w:rsidR="00CA2BF5" w:rsidRPr="0088270D">
        <w:rPr>
          <w:color w:val="DC2A1B"/>
          <w:spacing w:val="-7"/>
          <w:lang w:val="de-DE"/>
        </w:rPr>
        <w:t xml:space="preserve"> </w:t>
      </w:r>
      <w:r w:rsidR="00CA2BF5" w:rsidRPr="0088270D">
        <w:rPr>
          <w:color w:val="DC2A1B"/>
          <w:lang w:val="de-DE"/>
        </w:rPr>
        <w:t>weitere</w:t>
      </w:r>
      <w:r w:rsidR="00CA2BF5" w:rsidRPr="0088270D">
        <w:rPr>
          <w:color w:val="DC2A1B"/>
          <w:spacing w:val="-7"/>
          <w:lang w:val="de-DE"/>
        </w:rPr>
        <w:t xml:space="preserve"> </w:t>
      </w:r>
      <w:r w:rsidR="00CA2BF5" w:rsidRPr="0088270D">
        <w:rPr>
          <w:color w:val="DC2A1B"/>
          <w:lang w:val="de-DE"/>
        </w:rPr>
        <w:t>Informationen</w:t>
      </w:r>
      <w:r w:rsidR="00CA2BF5" w:rsidRPr="0088270D">
        <w:rPr>
          <w:color w:val="DC2A1B"/>
          <w:spacing w:val="-7"/>
          <w:lang w:val="de-DE"/>
        </w:rPr>
        <w:t xml:space="preserve"> </w:t>
      </w:r>
      <w:r w:rsidR="00CA2BF5" w:rsidRPr="0088270D">
        <w:rPr>
          <w:color w:val="DC2A1B"/>
          <w:lang w:val="de-DE"/>
        </w:rPr>
        <w:t>zur</w:t>
      </w:r>
      <w:r w:rsidR="00CA2BF5" w:rsidRPr="0088270D">
        <w:rPr>
          <w:color w:val="DC2A1B"/>
          <w:spacing w:val="-7"/>
          <w:lang w:val="de-DE"/>
        </w:rPr>
        <w:t xml:space="preserve"> </w:t>
      </w:r>
      <w:r w:rsidR="00CA2BF5" w:rsidRPr="0088270D">
        <w:rPr>
          <w:color w:val="DC2A1B"/>
          <w:lang w:val="de-DE"/>
        </w:rPr>
        <w:t>Stiftung</w:t>
      </w:r>
      <w:r w:rsidR="00CA2BF5" w:rsidRPr="0088270D">
        <w:rPr>
          <w:color w:val="DC2A1B"/>
          <w:spacing w:val="-7"/>
          <w:lang w:val="de-DE"/>
        </w:rPr>
        <w:t xml:space="preserve"> </w:t>
      </w:r>
      <w:r w:rsidR="00CA2BF5" w:rsidRPr="0088270D">
        <w:rPr>
          <w:color w:val="DC2A1B"/>
          <w:lang w:val="de-DE"/>
        </w:rPr>
        <w:t>Deutsche</w:t>
      </w:r>
      <w:r w:rsidR="00CA2BF5" w:rsidRPr="0088270D">
        <w:rPr>
          <w:color w:val="DC2A1B"/>
          <w:w w:val="96"/>
          <w:lang w:val="de-DE"/>
        </w:rPr>
        <w:t xml:space="preserve"> </w:t>
      </w:r>
      <w:r w:rsidR="00CA2BF5" w:rsidRPr="0088270D">
        <w:rPr>
          <w:color w:val="DC2A1B"/>
          <w:lang w:val="de-DE"/>
        </w:rPr>
        <w:t>Depressionshilfe</w:t>
      </w:r>
      <w:r w:rsidR="00CA2BF5" w:rsidRPr="0088270D">
        <w:rPr>
          <w:color w:val="DC2A1B"/>
          <w:spacing w:val="-20"/>
          <w:lang w:val="de-DE"/>
        </w:rPr>
        <w:t xml:space="preserve"> </w:t>
      </w:r>
      <w:r w:rsidR="00CA2BF5" w:rsidRPr="0088270D">
        <w:rPr>
          <w:color w:val="DC2A1B"/>
          <w:lang w:val="de-DE"/>
        </w:rPr>
        <w:t>oder</w:t>
      </w:r>
      <w:r w:rsidR="00CA2BF5" w:rsidRPr="0088270D">
        <w:rPr>
          <w:color w:val="DC2A1B"/>
          <w:spacing w:val="-20"/>
          <w:lang w:val="de-DE"/>
        </w:rPr>
        <w:t xml:space="preserve"> </w:t>
      </w:r>
      <w:r w:rsidR="00CA2BF5" w:rsidRPr="0088270D">
        <w:rPr>
          <w:color w:val="DC2A1B"/>
          <w:lang w:val="de-DE"/>
        </w:rPr>
        <w:t>zum</w:t>
      </w:r>
      <w:r w:rsidR="00CA2BF5" w:rsidRPr="0088270D">
        <w:rPr>
          <w:color w:val="DC2A1B"/>
          <w:spacing w:val="-20"/>
          <w:lang w:val="de-DE"/>
        </w:rPr>
        <w:t xml:space="preserve"> </w:t>
      </w:r>
      <w:r w:rsidR="00CA2BF5" w:rsidRPr="0088270D">
        <w:rPr>
          <w:color w:val="DC2A1B"/>
          <w:lang w:val="de-DE"/>
        </w:rPr>
        <w:t>Thema</w:t>
      </w:r>
      <w:r w:rsidR="00CA2BF5" w:rsidRPr="0088270D">
        <w:rPr>
          <w:color w:val="DC2A1B"/>
          <w:spacing w:val="-19"/>
          <w:lang w:val="de-DE"/>
        </w:rPr>
        <w:t xml:space="preserve"> </w:t>
      </w:r>
      <w:r w:rsidR="00CA2BF5" w:rsidRPr="0088270D">
        <w:rPr>
          <w:color w:val="DC2A1B"/>
          <w:lang w:val="de-DE"/>
        </w:rPr>
        <w:t>Depression,</w:t>
      </w:r>
      <w:r w:rsidR="00CA2BF5" w:rsidRPr="0088270D">
        <w:rPr>
          <w:color w:val="DC2A1B"/>
          <w:spacing w:val="-20"/>
          <w:lang w:val="de-DE"/>
        </w:rPr>
        <w:t xml:space="preserve"> </w:t>
      </w:r>
      <w:r w:rsidR="00CA2BF5" w:rsidRPr="0088270D">
        <w:rPr>
          <w:color w:val="DC2A1B"/>
          <w:lang w:val="de-DE"/>
        </w:rPr>
        <w:t xml:space="preserve">zum </w:t>
      </w:r>
      <w:r w:rsidR="00CA2BF5" w:rsidRPr="0088270D">
        <w:rPr>
          <w:color w:val="DC2A1B"/>
          <w:w w:val="95"/>
          <w:lang w:val="de-DE"/>
        </w:rPr>
        <w:t>Patientenkongress</w:t>
      </w:r>
      <w:r w:rsidR="00CA2BF5" w:rsidRPr="0088270D">
        <w:rPr>
          <w:color w:val="DC2A1B"/>
          <w:spacing w:val="24"/>
          <w:w w:val="95"/>
          <w:lang w:val="de-DE"/>
        </w:rPr>
        <w:t xml:space="preserve"> </w:t>
      </w:r>
      <w:r w:rsidR="00CA2BF5" w:rsidRPr="0088270D">
        <w:rPr>
          <w:color w:val="DC2A1B"/>
          <w:w w:val="95"/>
          <w:lang w:val="de-DE"/>
        </w:rPr>
        <w:t>Depression</w:t>
      </w:r>
      <w:r w:rsidR="00CA2BF5" w:rsidRPr="0088270D">
        <w:rPr>
          <w:color w:val="DC2A1B"/>
          <w:spacing w:val="25"/>
          <w:w w:val="95"/>
          <w:lang w:val="de-DE"/>
        </w:rPr>
        <w:t xml:space="preserve"> </w:t>
      </w:r>
      <w:r w:rsidR="00CA2BF5" w:rsidRPr="0088270D">
        <w:rPr>
          <w:color w:val="DC2A1B"/>
          <w:w w:val="95"/>
          <w:lang w:val="de-DE"/>
        </w:rPr>
        <w:t>oder</w:t>
      </w:r>
      <w:r w:rsidR="00CA2BF5" w:rsidRPr="0088270D">
        <w:rPr>
          <w:color w:val="DC2A1B"/>
          <w:spacing w:val="24"/>
          <w:w w:val="95"/>
          <w:lang w:val="de-DE"/>
        </w:rPr>
        <w:t xml:space="preserve"> </w:t>
      </w:r>
      <w:r w:rsidR="00CA2BF5" w:rsidRPr="0088270D">
        <w:rPr>
          <w:color w:val="DC2A1B"/>
          <w:w w:val="95"/>
          <w:lang w:val="de-DE"/>
        </w:rPr>
        <w:t>zur</w:t>
      </w:r>
      <w:r w:rsidR="00CA2BF5" w:rsidRPr="0088270D">
        <w:rPr>
          <w:color w:val="DC2A1B"/>
          <w:spacing w:val="25"/>
          <w:w w:val="95"/>
          <w:lang w:val="de-DE"/>
        </w:rPr>
        <w:t xml:space="preserve"> </w:t>
      </w:r>
      <w:r w:rsidR="00CA2BF5" w:rsidRPr="0088270D">
        <w:rPr>
          <w:color w:val="DC2A1B"/>
          <w:w w:val="95"/>
          <w:lang w:val="de-DE"/>
        </w:rPr>
        <w:t>Wanderausstellung?</w:t>
      </w:r>
    </w:p>
    <w:p w:rsidR="004C50CA" w:rsidRPr="0088270D" w:rsidRDefault="004C50CA">
      <w:pPr>
        <w:spacing w:before="1"/>
        <w:rPr>
          <w:rFonts w:ascii="Arial" w:eastAsia="Arial" w:hAnsi="Arial" w:cs="Arial"/>
          <w:b/>
          <w:bCs/>
          <w:sz w:val="10"/>
          <w:szCs w:val="10"/>
          <w:lang w:val="de-DE"/>
        </w:rPr>
      </w:pPr>
    </w:p>
    <w:p w:rsidR="004C50CA" w:rsidRPr="0088270D" w:rsidRDefault="004C50CA">
      <w:pPr>
        <w:rPr>
          <w:rFonts w:ascii="Arial" w:eastAsia="Arial" w:hAnsi="Arial" w:cs="Arial"/>
          <w:sz w:val="10"/>
          <w:szCs w:val="10"/>
          <w:lang w:val="de-DE"/>
        </w:rPr>
        <w:sectPr w:rsidR="004C50CA" w:rsidRPr="0088270D">
          <w:type w:val="continuous"/>
          <w:pgSz w:w="11340" w:h="12020"/>
          <w:pgMar w:top="0" w:right="0" w:bottom="0" w:left="360" w:header="720" w:footer="720" w:gutter="0"/>
          <w:cols w:space="720"/>
        </w:sectPr>
      </w:pPr>
    </w:p>
    <w:p w:rsidR="004C50CA" w:rsidRPr="0088270D" w:rsidRDefault="00CA2BF5">
      <w:pPr>
        <w:pStyle w:val="Textkrper"/>
        <w:spacing w:before="75"/>
        <w:ind w:left="585"/>
        <w:rPr>
          <w:lang w:val="de-DE"/>
        </w:rPr>
      </w:pPr>
      <w:r w:rsidRPr="0088270D">
        <w:rPr>
          <w:color w:val="131413"/>
          <w:w w:val="105"/>
          <w:lang w:val="de-DE"/>
        </w:rPr>
        <w:lastRenderedPageBreak/>
        <w:t>Dann besuchen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Sie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spacing w:val="-2"/>
          <w:w w:val="105"/>
          <w:lang w:val="de-DE"/>
        </w:rPr>
        <w:t>unsere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Homepage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oder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spacing w:val="-2"/>
          <w:w w:val="105"/>
          <w:lang w:val="de-DE"/>
        </w:rPr>
        <w:t>schreiben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Sie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uns!</w:t>
      </w:r>
    </w:p>
    <w:p w:rsidR="004C50CA" w:rsidRPr="0088270D" w:rsidRDefault="00CA2BF5">
      <w:pPr>
        <w:pStyle w:val="berschrift2"/>
        <w:spacing w:before="47" w:line="312" w:lineRule="auto"/>
        <w:ind w:right="843"/>
        <w:rPr>
          <w:b w:val="0"/>
          <w:bCs w:val="0"/>
          <w:lang w:val="de-DE"/>
        </w:rPr>
      </w:pPr>
      <w:r w:rsidRPr="0088270D">
        <w:rPr>
          <w:color w:val="131413"/>
          <w:lang w:val="de-DE"/>
        </w:rPr>
        <w:t>Stiftung</w:t>
      </w:r>
      <w:r w:rsidRPr="0088270D">
        <w:rPr>
          <w:color w:val="131413"/>
          <w:spacing w:val="-29"/>
          <w:lang w:val="de-DE"/>
        </w:rPr>
        <w:t xml:space="preserve"> </w:t>
      </w:r>
      <w:r w:rsidRPr="0088270D">
        <w:rPr>
          <w:color w:val="131413"/>
          <w:lang w:val="de-DE"/>
        </w:rPr>
        <w:t>Deutsche</w:t>
      </w:r>
      <w:r w:rsidRPr="0088270D">
        <w:rPr>
          <w:color w:val="131413"/>
          <w:spacing w:val="-28"/>
          <w:lang w:val="de-DE"/>
        </w:rPr>
        <w:t xml:space="preserve"> </w:t>
      </w:r>
      <w:r w:rsidRPr="0088270D">
        <w:rPr>
          <w:color w:val="131413"/>
          <w:spacing w:val="-1"/>
          <w:lang w:val="de-DE"/>
        </w:rPr>
        <w:t>Depr</w:t>
      </w:r>
      <w:r w:rsidRPr="0088270D">
        <w:rPr>
          <w:color w:val="131413"/>
          <w:spacing w:val="-2"/>
          <w:lang w:val="de-DE"/>
        </w:rPr>
        <w:t>essionshilfe</w:t>
      </w:r>
      <w:r w:rsidRPr="0088270D">
        <w:rPr>
          <w:color w:val="131413"/>
          <w:spacing w:val="27"/>
          <w:w w:val="95"/>
          <w:lang w:val="de-DE"/>
        </w:rPr>
        <w:t xml:space="preserve"> </w:t>
      </w:r>
      <w:r w:rsidRPr="0088270D">
        <w:rPr>
          <w:color w:val="131413"/>
          <w:lang w:val="de-DE"/>
        </w:rPr>
        <w:t>Semmelweisstraße</w:t>
      </w:r>
      <w:r w:rsidRPr="0088270D">
        <w:rPr>
          <w:color w:val="131413"/>
          <w:spacing w:val="-29"/>
          <w:lang w:val="de-DE"/>
        </w:rPr>
        <w:t xml:space="preserve"> </w:t>
      </w:r>
      <w:r w:rsidRPr="0088270D">
        <w:rPr>
          <w:color w:val="131413"/>
          <w:lang w:val="de-DE"/>
        </w:rPr>
        <w:t>10</w:t>
      </w:r>
    </w:p>
    <w:p w:rsidR="004C50CA" w:rsidRPr="0088270D" w:rsidRDefault="00CA2BF5">
      <w:pPr>
        <w:spacing w:before="1"/>
        <w:ind w:left="585"/>
        <w:rPr>
          <w:rFonts w:ascii="Arial" w:eastAsia="Arial" w:hAnsi="Arial" w:cs="Arial"/>
          <w:sz w:val="16"/>
          <w:szCs w:val="16"/>
          <w:lang w:val="de-DE"/>
        </w:rPr>
      </w:pPr>
      <w:r w:rsidRPr="0088270D">
        <w:rPr>
          <w:rFonts w:ascii="Arial"/>
          <w:b/>
          <w:color w:val="131413"/>
          <w:sz w:val="16"/>
          <w:lang w:val="de-DE"/>
        </w:rPr>
        <w:t>04103</w:t>
      </w:r>
      <w:r w:rsidRPr="0088270D">
        <w:rPr>
          <w:rFonts w:ascii="Arial"/>
          <w:b/>
          <w:color w:val="131413"/>
          <w:spacing w:val="-23"/>
          <w:sz w:val="16"/>
          <w:lang w:val="de-DE"/>
        </w:rPr>
        <w:t xml:space="preserve"> </w:t>
      </w:r>
      <w:r w:rsidRPr="0088270D">
        <w:rPr>
          <w:rFonts w:ascii="Arial"/>
          <w:b/>
          <w:color w:val="131413"/>
          <w:sz w:val="16"/>
          <w:lang w:val="de-DE"/>
        </w:rPr>
        <w:t>Leipzig</w:t>
      </w:r>
    </w:p>
    <w:p w:rsidR="004C50CA" w:rsidRPr="0088270D" w:rsidRDefault="00CA2BF5">
      <w:pPr>
        <w:spacing w:before="56"/>
        <w:ind w:left="585"/>
        <w:rPr>
          <w:rFonts w:ascii="Arial" w:eastAsia="Arial" w:hAnsi="Arial" w:cs="Arial"/>
          <w:sz w:val="16"/>
          <w:szCs w:val="16"/>
          <w:lang w:val="de-DE"/>
        </w:rPr>
      </w:pPr>
      <w:r w:rsidRPr="0088270D">
        <w:rPr>
          <w:rFonts w:ascii="Arial"/>
          <w:b/>
          <w:color w:val="131413"/>
          <w:spacing w:val="-4"/>
          <w:sz w:val="16"/>
          <w:lang w:val="de-DE"/>
        </w:rPr>
        <w:t>T</w:t>
      </w:r>
      <w:r w:rsidRPr="0088270D">
        <w:rPr>
          <w:rFonts w:ascii="Arial"/>
          <w:b/>
          <w:color w:val="131413"/>
          <w:spacing w:val="-3"/>
          <w:sz w:val="16"/>
          <w:lang w:val="de-DE"/>
        </w:rPr>
        <w:t>elefon:</w:t>
      </w:r>
      <w:r w:rsidRPr="0088270D">
        <w:rPr>
          <w:rFonts w:ascii="Arial"/>
          <w:b/>
          <w:color w:val="131413"/>
          <w:spacing w:val="-5"/>
          <w:sz w:val="16"/>
          <w:lang w:val="de-DE"/>
        </w:rPr>
        <w:t xml:space="preserve"> </w:t>
      </w:r>
      <w:r w:rsidRPr="0088270D">
        <w:rPr>
          <w:rFonts w:ascii="Arial"/>
          <w:b/>
          <w:color w:val="131413"/>
          <w:sz w:val="16"/>
          <w:lang w:val="de-DE"/>
        </w:rPr>
        <w:t>0341</w:t>
      </w:r>
      <w:r w:rsidRPr="0088270D">
        <w:rPr>
          <w:rFonts w:ascii="Arial"/>
          <w:b/>
          <w:color w:val="131413"/>
          <w:spacing w:val="-4"/>
          <w:sz w:val="16"/>
          <w:lang w:val="de-DE"/>
        </w:rPr>
        <w:t xml:space="preserve"> </w:t>
      </w:r>
      <w:r w:rsidRPr="0088270D">
        <w:rPr>
          <w:rFonts w:ascii="Arial"/>
          <w:b/>
          <w:color w:val="131413"/>
          <w:sz w:val="16"/>
          <w:lang w:val="de-DE"/>
        </w:rPr>
        <w:t>9724512</w:t>
      </w:r>
    </w:p>
    <w:p w:rsidR="004C50CA" w:rsidRPr="0088270D" w:rsidRDefault="00CA2BF5">
      <w:pPr>
        <w:pStyle w:val="Textkrper"/>
        <w:spacing w:before="132" w:line="294" w:lineRule="auto"/>
        <w:ind w:left="585"/>
        <w:rPr>
          <w:lang w:val="de-DE"/>
        </w:rPr>
      </w:pPr>
      <w:r w:rsidRPr="0088270D">
        <w:rPr>
          <w:color w:val="131413"/>
          <w:lang w:val="de-DE"/>
        </w:rPr>
        <w:t xml:space="preserve">E-Mail:  </w:t>
      </w:r>
      <w:r w:rsidRPr="0088270D">
        <w:rPr>
          <w:color w:val="131413"/>
          <w:spacing w:val="13"/>
          <w:lang w:val="de-DE"/>
        </w:rPr>
        <w:t xml:space="preserve"> </w:t>
      </w:r>
      <w:hyperlink r:id="rId28">
        <w:r w:rsidRPr="0088270D">
          <w:rPr>
            <w:color w:val="131413"/>
            <w:spacing w:val="-1"/>
            <w:lang w:val="de-DE"/>
          </w:rPr>
          <w:t>wanderausstellung@deutsche-depressionshilfe.de</w:t>
        </w:r>
      </w:hyperlink>
      <w:r w:rsidRPr="0088270D">
        <w:rPr>
          <w:color w:val="131413"/>
          <w:spacing w:val="87"/>
          <w:w w:val="102"/>
          <w:lang w:val="de-DE"/>
        </w:rPr>
        <w:t xml:space="preserve"> </w:t>
      </w:r>
      <w:r w:rsidRPr="0088270D">
        <w:rPr>
          <w:color w:val="131413"/>
          <w:lang w:val="de-DE"/>
        </w:rPr>
        <w:t xml:space="preserve">Internet:   </w:t>
      </w:r>
      <w:r w:rsidRPr="0088270D">
        <w:rPr>
          <w:color w:val="131413"/>
          <w:spacing w:val="3"/>
          <w:lang w:val="de-DE"/>
        </w:rPr>
        <w:t xml:space="preserve"> </w:t>
      </w:r>
      <w:hyperlink r:id="rId29">
        <w:r w:rsidRPr="0088270D">
          <w:rPr>
            <w:color w:val="131413"/>
            <w:spacing w:val="-1"/>
            <w:lang w:val="de-DE"/>
          </w:rPr>
          <w:t>www.deutsche-depressionshilfe.de/wanderausstellung</w:t>
        </w:r>
      </w:hyperlink>
    </w:p>
    <w:p w:rsidR="004C50CA" w:rsidRPr="0088270D" w:rsidRDefault="004C50CA">
      <w:pPr>
        <w:rPr>
          <w:rFonts w:ascii="Calibri" w:eastAsia="Calibri" w:hAnsi="Calibri" w:cs="Calibri"/>
          <w:sz w:val="16"/>
          <w:szCs w:val="16"/>
          <w:lang w:val="de-DE"/>
        </w:rPr>
      </w:pPr>
    </w:p>
    <w:p w:rsidR="004C50CA" w:rsidRPr="0088270D" w:rsidRDefault="00CA2BF5">
      <w:pPr>
        <w:pStyle w:val="berschrift2"/>
        <w:spacing w:before="140" w:line="260" w:lineRule="auto"/>
        <w:ind w:left="102" w:right="843"/>
        <w:rPr>
          <w:b w:val="0"/>
          <w:bCs w:val="0"/>
          <w:lang w:val="de-DE"/>
        </w:rPr>
      </w:pPr>
      <w:r w:rsidRPr="0088270D">
        <w:rPr>
          <w:color w:val="DC2A1B"/>
          <w:lang w:val="de-DE"/>
        </w:rPr>
        <w:t>Mit</w:t>
      </w:r>
      <w:r w:rsidRPr="0088270D">
        <w:rPr>
          <w:color w:val="DC2A1B"/>
          <w:spacing w:val="-2"/>
          <w:lang w:val="de-DE"/>
        </w:rPr>
        <w:t xml:space="preserve"> </w:t>
      </w:r>
      <w:r w:rsidRPr="0088270D">
        <w:rPr>
          <w:color w:val="DC2A1B"/>
          <w:lang w:val="de-DE"/>
        </w:rPr>
        <w:t>einer</w:t>
      </w:r>
      <w:r w:rsidRPr="0088270D">
        <w:rPr>
          <w:color w:val="DC2A1B"/>
          <w:spacing w:val="-2"/>
          <w:lang w:val="de-DE"/>
        </w:rPr>
        <w:t xml:space="preserve"> </w:t>
      </w:r>
      <w:r w:rsidRPr="0088270D">
        <w:rPr>
          <w:color w:val="DC2A1B"/>
          <w:lang w:val="de-DE"/>
        </w:rPr>
        <w:t>Spende</w:t>
      </w:r>
      <w:r w:rsidRPr="0088270D">
        <w:rPr>
          <w:color w:val="DC2A1B"/>
          <w:spacing w:val="-2"/>
          <w:lang w:val="de-DE"/>
        </w:rPr>
        <w:t xml:space="preserve"> </w:t>
      </w:r>
      <w:r w:rsidRPr="0088270D">
        <w:rPr>
          <w:color w:val="DC2A1B"/>
          <w:lang w:val="de-DE"/>
        </w:rPr>
        <w:t>unterstützen</w:t>
      </w:r>
      <w:r w:rsidRPr="0088270D">
        <w:rPr>
          <w:color w:val="DC2A1B"/>
          <w:spacing w:val="-2"/>
          <w:lang w:val="de-DE"/>
        </w:rPr>
        <w:t xml:space="preserve"> </w:t>
      </w:r>
      <w:r w:rsidRPr="0088270D">
        <w:rPr>
          <w:color w:val="DC2A1B"/>
          <w:lang w:val="de-DE"/>
        </w:rPr>
        <w:t>Sie</w:t>
      </w:r>
      <w:r w:rsidRPr="0088270D">
        <w:rPr>
          <w:color w:val="DC2A1B"/>
          <w:spacing w:val="-2"/>
          <w:lang w:val="de-DE"/>
        </w:rPr>
        <w:t xml:space="preserve"> Pr</w:t>
      </w:r>
      <w:r w:rsidRPr="0088270D">
        <w:rPr>
          <w:color w:val="DC2A1B"/>
          <w:spacing w:val="-1"/>
          <w:lang w:val="de-DE"/>
        </w:rPr>
        <w:t>ojekte</w:t>
      </w:r>
      <w:r w:rsidRPr="0088270D">
        <w:rPr>
          <w:color w:val="DC2A1B"/>
          <w:spacing w:val="-2"/>
          <w:lang w:val="de-DE"/>
        </w:rPr>
        <w:t xml:space="preserve"> </w:t>
      </w:r>
      <w:r w:rsidRPr="0088270D">
        <w:rPr>
          <w:color w:val="DC2A1B"/>
          <w:lang w:val="de-DE"/>
        </w:rPr>
        <w:t>wie</w:t>
      </w:r>
      <w:r w:rsidRPr="0088270D">
        <w:rPr>
          <w:color w:val="DC2A1B"/>
          <w:spacing w:val="-2"/>
          <w:lang w:val="de-DE"/>
        </w:rPr>
        <w:t xml:space="preserve"> </w:t>
      </w:r>
      <w:r w:rsidRPr="0088270D">
        <w:rPr>
          <w:color w:val="DC2A1B"/>
          <w:lang w:val="de-DE"/>
        </w:rPr>
        <w:t>die</w:t>
      </w:r>
      <w:r w:rsidRPr="0088270D">
        <w:rPr>
          <w:color w:val="DC2A1B"/>
          <w:spacing w:val="25"/>
          <w:lang w:val="de-DE"/>
        </w:rPr>
        <w:t xml:space="preserve"> </w:t>
      </w:r>
      <w:r w:rsidRPr="0088270D">
        <w:rPr>
          <w:color w:val="DC2A1B"/>
          <w:spacing w:val="-1"/>
          <w:lang w:val="de-DE"/>
        </w:rPr>
        <w:t>W</w:t>
      </w:r>
      <w:r w:rsidRPr="0088270D">
        <w:rPr>
          <w:color w:val="DC2A1B"/>
          <w:spacing w:val="-2"/>
          <w:lang w:val="de-DE"/>
        </w:rPr>
        <w:t>anderausstellung</w:t>
      </w:r>
      <w:r w:rsidRPr="0088270D">
        <w:rPr>
          <w:color w:val="DC2A1B"/>
          <w:spacing w:val="-4"/>
          <w:lang w:val="de-DE"/>
        </w:rPr>
        <w:t xml:space="preserve"> </w:t>
      </w:r>
      <w:r w:rsidRPr="0088270D">
        <w:rPr>
          <w:color w:val="DC2A1B"/>
          <w:lang w:val="de-DE"/>
        </w:rPr>
        <w:t>–</w:t>
      </w:r>
      <w:r w:rsidRPr="0088270D">
        <w:rPr>
          <w:color w:val="DC2A1B"/>
          <w:spacing w:val="-3"/>
          <w:lang w:val="de-DE"/>
        </w:rPr>
        <w:t xml:space="preserve"> </w:t>
      </w:r>
      <w:r w:rsidRPr="0088270D">
        <w:rPr>
          <w:color w:val="DC2A1B"/>
          <w:lang w:val="de-DE"/>
        </w:rPr>
        <w:t>zeitnah</w:t>
      </w:r>
      <w:r w:rsidRPr="0088270D">
        <w:rPr>
          <w:color w:val="DC2A1B"/>
          <w:spacing w:val="-3"/>
          <w:lang w:val="de-DE"/>
        </w:rPr>
        <w:t xml:space="preserve"> </w:t>
      </w:r>
      <w:r w:rsidRPr="0088270D">
        <w:rPr>
          <w:color w:val="DC2A1B"/>
          <w:lang w:val="de-DE"/>
        </w:rPr>
        <w:t>und</w:t>
      </w:r>
      <w:r w:rsidRPr="0088270D">
        <w:rPr>
          <w:color w:val="DC2A1B"/>
          <w:spacing w:val="-3"/>
          <w:lang w:val="de-DE"/>
        </w:rPr>
        <w:t xml:space="preserve"> </w:t>
      </w:r>
      <w:r w:rsidRPr="0088270D">
        <w:rPr>
          <w:color w:val="DC2A1B"/>
          <w:spacing w:val="-1"/>
          <w:lang w:val="de-DE"/>
        </w:rPr>
        <w:t>direkt.</w:t>
      </w:r>
    </w:p>
    <w:p w:rsidR="004C50CA" w:rsidRPr="0088270D" w:rsidRDefault="004C50CA">
      <w:pPr>
        <w:spacing w:before="3"/>
        <w:rPr>
          <w:rFonts w:ascii="Arial" w:eastAsia="Arial" w:hAnsi="Arial" w:cs="Arial"/>
          <w:b/>
          <w:bCs/>
          <w:sz w:val="15"/>
          <w:szCs w:val="15"/>
          <w:lang w:val="de-DE"/>
        </w:rPr>
      </w:pPr>
    </w:p>
    <w:p w:rsidR="004C50CA" w:rsidRPr="0088270D" w:rsidRDefault="00CA2BF5">
      <w:pPr>
        <w:pStyle w:val="Textkrper"/>
        <w:spacing w:before="0" w:line="294" w:lineRule="auto"/>
        <w:ind w:left="633"/>
        <w:rPr>
          <w:lang w:val="de-DE"/>
        </w:rPr>
      </w:pPr>
      <w:r w:rsidRPr="0088270D">
        <w:rPr>
          <w:color w:val="131413"/>
          <w:spacing w:val="1"/>
          <w:w w:val="105"/>
          <w:lang w:val="de-DE"/>
        </w:rPr>
        <w:t>Wir</w:t>
      </w:r>
      <w:r w:rsidRPr="0088270D">
        <w:rPr>
          <w:color w:val="131413"/>
          <w:spacing w:val="-2"/>
          <w:w w:val="105"/>
          <w:lang w:val="de-DE"/>
        </w:rPr>
        <w:t xml:space="preserve"> fr</w:t>
      </w:r>
      <w:r w:rsidRPr="0088270D">
        <w:rPr>
          <w:color w:val="131413"/>
          <w:spacing w:val="-1"/>
          <w:w w:val="105"/>
          <w:lang w:val="de-DE"/>
        </w:rPr>
        <w:t>euen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uns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über</w:t>
      </w:r>
      <w:r w:rsidRPr="0088270D">
        <w:rPr>
          <w:color w:val="131413"/>
          <w:spacing w:val="-2"/>
          <w:w w:val="105"/>
          <w:lang w:val="de-DE"/>
        </w:rPr>
        <w:t xml:space="preserve"> Ihre </w:t>
      </w:r>
      <w:r w:rsidRPr="0088270D">
        <w:rPr>
          <w:color w:val="131413"/>
          <w:w w:val="105"/>
          <w:lang w:val="de-DE"/>
        </w:rPr>
        <w:t>Unterstützung,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die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es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uns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ermöglicht,</w:t>
      </w:r>
      <w:r w:rsidRPr="0088270D">
        <w:rPr>
          <w:color w:val="131413"/>
          <w:spacing w:val="24"/>
          <w:w w:val="104"/>
          <w:lang w:val="de-DE"/>
        </w:rPr>
        <w:t xml:space="preserve"> </w:t>
      </w:r>
      <w:r w:rsidRPr="0088270D">
        <w:rPr>
          <w:color w:val="131413"/>
          <w:spacing w:val="-2"/>
          <w:w w:val="105"/>
          <w:lang w:val="de-DE"/>
        </w:rPr>
        <w:t>unserem</w:t>
      </w:r>
      <w:r w:rsidRPr="0088270D">
        <w:rPr>
          <w:color w:val="131413"/>
          <w:spacing w:val="-8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Ziel</w:t>
      </w:r>
      <w:r w:rsidRPr="0088270D">
        <w:rPr>
          <w:color w:val="131413"/>
          <w:spacing w:val="-8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der</w:t>
      </w:r>
      <w:r w:rsidRPr="0088270D">
        <w:rPr>
          <w:color w:val="131413"/>
          <w:spacing w:val="-8"/>
          <w:w w:val="105"/>
          <w:lang w:val="de-DE"/>
        </w:rPr>
        <w:t xml:space="preserve"> </w:t>
      </w:r>
      <w:r w:rsidRPr="0088270D">
        <w:rPr>
          <w:color w:val="131413"/>
          <w:spacing w:val="-2"/>
          <w:w w:val="105"/>
          <w:lang w:val="de-DE"/>
        </w:rPr>
        <w:t>besser</w:t>
      </w:r>
      <w:r w:rsidRPr="0088270D">
        <w:rPr>
          <w:color w:val="131413"/>
          <w:spacing w:val="-1"/>
          <w:w w:val="105"/>
          <w:lang w:val="de-DE"/>
        </w:rPr>
        <w:t>en</w:t>
      </w:r>
      <w:r w:rsidRPr="0088270D">
        <w:rPr>
          <w:color w:val="131413"/>
          <w:spacing w:val="-8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Versorgung</w:t>
      </w:r>
      <w:r w:rsidRPr="0088270D">
        <w:rPr>
          <w:color w:val="131413"/>
          <w:spacing w:val="-8"/>
          <w:w w:val="105"/>
          <w:lang w:val="de-DE"/>
        </w:rPr>
        <w:t xml:space="preserve"> </w:t>
      </w:r>
      <w:r w:rsidRPr="0088270D">
        <w:rPr>
          <w:color w:val="131413"/>
          <w:spacing w:val="-2"/>
          <w:w w:val="105"/>
          <w:lang w:val="de-DE"/>
        </w:rPr>
        <w:t>depressiv</w:t>
      </w:r>
      <w:r w:rsidRPr="0088270D">
        <w:rPr>
          <w:color w:val="131413"/>
          <w:spacing w:val="-8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erkrankter</w:t>
      </w:r>
      <w:r w:rsidRPr="0088270D">
        <w:rPr>
          <w:color w:val="131413"/>
          <w:spacing w:val="33"/>
          <w:w w:val="102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Menschen wieder ein Stück näher zu kommen.</w:t>
      </w:r>
    </w:p>
    <w:p w:rsidR="004C50CA" w:rsidRPr="0088270D" w:rsidRDefault="00CA2BF5">
      <w:pPr>
        <w:pStyle w:val="berschrift2"/>
        <w:spacing w:before="87"/>
        <w:ind w:left="633"/>
        <w:rPr>
          <w:b w:val="0"/>
          <w:bCs w:val="0"/>
          <w:lang w:val="de-DE"/>
        </w:rPr>
      </w:pPr>
      <w:r w:rsidRPr="0088270D">
        <w:rPr>
          <w:color w:val="131413"/>
          <w:lang w:val="de-DE"/>
        </w:rPr>
        <w:t>Bankverbindung</w:t>
      </w:r>
    </w:p>
    <w:p w:rsidR="004C50CA" w:rsidRPr="0088270D" w:rsidRDefault="00CA2BF5">
      <w:pPr>
        <w:spacing w:before="56" w:line="312" w:lineRule="auto"/>
        <w:ind w:left="633" w:right="843"/>
        <w:rPr>
          <w:rFonts w:ascii="Arial" w:eastAsia="Arial" w:hAnsi="Arial" w:cs="Arial"/>
          <w:sz w:val="16"/>
          <w:szCs w:val="16"/>
          <w:lang w:val="de-DE"/>
        </w:rPr>
      </w:pPr>
      <w:r w:rsidRPr="0088270D">
        <w:rPr>
          <w:rFonts w:ascii="Arial"/>
          <w:b/>
          <w:color w:val="131413"/>
          <w:sz w:val="16"/>
          <w:lang w:val="de-DE"/>
        </w:rPr>
        <w:t>IBAN:</w:t>
      </w:r>
      <w:r w:rsidRPr="0088270D">
        <w:rPr>
          <w:rFonts w:ascii="Arial"/>
          <w:b/>
          <w:color w:val="131413"/>
          <w:spacing w:val="-8"/>
          <w:sz w:val="16"/>
          <w:lang w:val="de-DE"/>
        </w:rPr>
        <w:t xml:space="preserve"> </w:t>
      </w:r>
      <w:r w:rsidRPr="0088270D">
        <w:rPr>
          <w:rFonts w:ascii="Arial"/>
          <w:b/>
          <w:color w:val="131413"/>
          <w:sz w:val="16"/>
          <w:lang w:val="de-DE"/>
        </w:rPr>
        <w:t>DE73</w:t>
      </w:r>
      <w:r w:rsidRPr="0088270D">
        <w:rPr>
          <w:rFonts w:ascii="Arial"/>
          <w:b/>
          <w:color w:val="131413"/>
          <w:spacing w:val="-8"/>
          <w:sz w:val="16"/>
          <w:lang w:val="de-DE"/>
        </w:rPr>
        <w:t xml:space="preserve"> </w:t>
      </w:r>
      <w:r w:rsidRPr="0088270D">
        <w:rPr>
          <w:rFonts w:ascii="Arial"/>
          <w:b/>
          <w:color w:val="131413"/>
          <w:sz w:val="16"/>
          <w:lang w:val="de-DE"/>
        </w:rPr>
        <w:t>8602</w:t>
      </w:r>
      <w:r w:rsidRPr="0088270D">
        <w:rPr>
          <w:rFonts w:ascii="Arial"/>
          <w:b/>
          <w:color w:val="131413"/>
          <w:spacing w:val="-8"/>
          <w:sz w:val="16"/>
          <w:lang w:val="de-DE"/>
        </w:rPr>
        <w:t xml:space="preserve"> </w:t>
      </w:r>
      <w:r w:rsidRPr="0088270D">
        <w:rPr>
          <w:rFonts w:ascii="Arial"/>
          <w:b/>
          <w:color w:val="131413"/>
          <w:sz w:val="16"/>
          <w:lang w:val="de-DE"/>
        </w:rPr>
        <w:t>0500</w:t>
      </w:r>
      <w:r w:rsidRPr="0088270D">
        <w:rPr>
          <w:rFonts w:ascii="Arial"/>
          <w:b/>
          <w:color w:val="131413"/>
          <w:spacing w:val="-8"/>
          <w:sz w:val="16"/>
          <w:lang w:val="de-DE"/>
        </w:rPr>
        <w:t xml:space="preserve"> </w:t>
      </w:r>
      <w:r w:rsidRPr="0088270D">
        <w:rPr>
          <w:rFonts w:ascii="Arial"/>
          <w:b/>
          <w:color w:val="131413"/>
          <w:sz w:val="16"/>
          <w:lang w:val="de-DE"/>
        </w:rPr>
        <w:t>0003</w:t>
      </w:r>
      <w:r w:rsidRPr="0088270D">
        <w:rPr>
          <w:rFonts w:ascii="Arial"/>
          <w:b/>
          <w:color w:val="131413"/>
          <w:spacing w:val="-7"/>
          <w:sz w:val="16"/>
          <w:lang w:val="de-DE"/>
        </w:rPr>
        <w:t xml:space="preserve"> </w:t>
      </w:r>
      <w:r w:rsidRPr="0088270D">
        <w:rPr>
          <w:rFonts w:ascii="Arial"/>
          <w:b/>
          <w:color w:val="131413"/>
          <w:sz w:val="16"/>
          <w:lang w:val="de-DE"/>
        </w:rPr>
        <w:t>4742</w:t>
      </w:r>
      <w:r w:rsidRPr="0088270D">
        <w:rPr>
          <w:rFonts w:ascii="Arial"/>
          <w:b/>
          <w:color w:val="131413"/>
          <w:spacing w:val="-8"/>
          <w:sz w:val="16"/>
          <w:lang w:val="de-DE"/>
        </w:rPr>
        <w:t xml:space="preserve"> </w:t>
      </w:r>
      <w:r w:rsidRPr="0088270D">
        <w:rPr>
          <w:rFonts w:ascii="Arial"/>
          <w:b/>
          <w:color w:val="131413"/>
          <w:sz w:val="16"/>
          <w:lang w:val="de-DE"/>
        </w:rPr>
        <w:t xml:space="preserve">00 </w:t>
      </w:r>
      <w:r w:rsidRPr="0088270D">
        <w:rPr>
          <w:rFonts w:ascii="Arial"/>
          <w:b/>
          <w:color w:val="131413"/>
          <w:w w:val="90"/>
          <w:sz w:val="16"/>
          <w:lang w:val="de-DE"/>
        </w:rPr>
        <w:t>SWIFT/BIC:</w:t>
      </w:r>
      <w:r w:rsidRPr="0088270D">
        <w:rPr>
          <w:rFonts w:ascii="Arial"/>
          <w:b/>
          <w:color w:val="131413"/>
          <w:spacing w:val="21"/>
          <w:w w:val="90"/>
          <w:sz w:val="16"/>
          <w:lang w:val="de-DE"/>
        </w:rPr>
        <w:t xml:space="preserve"> </w:t>
      </w:r>
      <w:r w:rsidRPr="0088270D">
        <w:rPr>
          <w:rFonts w:ascii="Arial"/>
          <w:b/>
          <w:color w:val="131413"/>
          <w:w w:val="90"/>
          <w:sz w:val="16"/>
          <w:lang w:val="de-DE"/>
        </w:rPr>
        <w:t>BFSWDE33LPZ</w:t>
      </w:r>
    </w:p>
    <w:p w:rsidR="004C50CA" w:rsidRPr="0088270D" w:rsidRDefault="00CA2BF5">
      <w:pPr>
        <w:spacing w:before="1"/>
        <w:ind w:left="633"/>
        <w:rPr>
          <w:rFonts w:ascii="Arial" w:eastAsia="Arial" w:hAnsi="Arial" w:cs="Arial"/>
          <w:sz w:val="16"/>
          <w:szCs w:val="16"/>
          <w:lang w:val="de-DE"/>
        </w:rPr>
      </w:pPr>
      <w:r w:rsidRPr="0088270D">
        <w:rPr>
          <w:rFonts w:ascii="Arial" w:hAnsi="Arial"/>
          <w:b/>
          <w:color w:val="131413"/>
          <w:sz w:val="16"/>
          <w:lang w:val="de-DE"/>
        </w:rPr>
        <w:t>Bank</w:t>
      </w:r>
      <w:r w:rsidRPr="0088270D">
        <w:rPr>
          <w:rFonts w:ascii="Arial" w:hAnsi="Arial"/>
          <w:b/>
          <w:color w:val="131413"/>
          <w:spacing w:val="-11"/>
          <w:sz w:val="16"/>
          <w:lang w:val="de-DE"/>
        </w:rPr>
        <w:t xml:space="preserve"> </w:t>
      </w:r>
      <w:r w:rsidRPr="0088270D">
        <w:rPr>
          <w:rFonts w:ascii="Arial" w:hAnsi="Arial"/>
          <w:b/>
          <w:color w:val="131413"/>
          <w:sz w:val="16"/>
          <w:lang w:val="de-DE"/>
        </w:rPr>
        <w:t>für</w:t>
      </w:r>
      <w:r w:rsidRPr="0088270D">
        <w:rPr>
          <w:rFonts w:ascii="Arial" w:hAnsi="Arial"/>
          <w:b/>
          <w:color w:val="131413"/>
          <w:spacing w:val="-11"/>
          <w:sz w:val="16"/>
          <w:lang w:val="de-DE"/>
        </w:rPr>
        <w:t xml:space="preserve"> </w:t>
      </w:r>
      <w:r w:rsidRPr="0088270D">
        <w:rPr>
          <w:rFonts w:ascii="Arial" w:hAnsi="Arial"/>
          <w:b/>
          <w:color w:val="131413"/>
          <w:sz w:val="16"/>
          <w:lang w:val="de-DE"/>
        </w:rPr>
        <w:t>Sozialwirtschaft</w:t>
      </w:r>
      <w:r w:rsidRPr="0088270D">
        <w:rPr>
          <w:rFonts w:ascii="Arial" w:hAnsi="Arial"/>
          <w:b/>
          <w:color w:val="131413"/>
          <w:spacing w:val="-11"/>
          <w:sz w:val="16"/>
          <w:lang w:val="de-DE"/>
        </w:rPr>
        <w:t xml:space="preserve"> </w:t>
      </w:r>
      <w:r w:rsidRPr="0088270D">
        <w:rPr>
          <w:rFonts w:ascii="Arial" w:hAnsi="Arial"/>
          <w:b/>
          <w:color w:val="131413"/>
          <w:sz w:val="16"/>
          <w:lang w:val="de-DE"/>
        </w:rPr>
        <w:t>AG</w:t>
      </w:r>
    </w:p>
    <w:p w:rsidR="004C50CA" w:rsidRPr="0088270D" w:rsidRDefault="00CA2BF5">
      <w:pPr>
        <w:pStyle w:val="Textkrper"/>
        <w:spacing w:before="139" w:line="294" w:lineRule="auto"/>
        <w:ind w:left="633"/>
        <w:rPr>
          <w:lang w:val="de-DE"/>
        </w:rPr>
      </w:pPr>
      <w:r w:rsidRPr="0088270D">
        <w:rPr>
          <w:color w:val="131413"/>
          <w:w w:val="105"/>
          <w:lang w:val="de-DE"/>
        </w:rPr>
        <w:t>Für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die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Zusendung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einer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Spendenbescheinigung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bitte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Namen</w:t>
      </w:r>
      <w:r w:rsidRPr="0088270D">
        <w:rPr>
          <w:color w:val="131413"/>
          <w:w w:val="103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und</w:t>
      </w:r>
      <w:r w:rsidRPr="0088270D">
        <w:rPr>
          <w:color w:val="131413"/>
          <w:spacing w:val="5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Adr</w:t>
      </w:r>
      <w:r w:rsidRPr="0088270D">
        <w:rPr>
          <w:color w:val="131413"/>
          <w:spacing w:val="-2"/>
          <w:w w:val="105"/>
          <w:lang w:val="de-DE"/>
        </w:rPr>
        <w:t>esse</w:t>
      </w:r>
      <w:r w:rsidRPr="0088270D">
        <w:rPr>
          <w:color w:val="131413"/>
          <w:spacing w:val="6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im</w:t>
      </w:r>
      <w:r w:rsidRPr="0088270D">
        <w:rPr>
          <w:color w:val="131413"/>
          <w:spacing w:val="5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Verwendungszweck</w:t>
      </w:r>
      <w:r w:rsidRPr="0088270D">
        <w:rPr>
          <w:color w:val="131413"/>
          <w:spacing w:val="6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angeben.</w:t>
      </w:r>
    </w:p>
    <w:p w:rsidR="004C50CA" w:rsidRPr="0088270D" w:rsidRDefault="00CA2BF5">
      <w:pPr>
        <w:rPr>
          <w:rFonts w:ascii="Calibri" w:eastAsia="Calibri" w:hAnsi="Calibri" w:cs="Calibri"/>
          <w:sz w:val="28"/>
          <w:szCs w:val="28"/>
          <w:lang w:val="de-DE"/>
        </w:rPr>
      </w:pPr>
      <w:r w:rsidRPr="0088270D">
        <w:rPr>
          <w:lang w:val="de-DE"/>
        </w:rPr>
        <w:br w:type="column"/>
      </w:r>
    </w:p>
    <w:p w:rsidR="004C50CA" w:rsidRPr="0088270D" w:rsidRDefault="004C50CA">
      <w:pPr>
        <w:rPr>
          <w:rFonts w:ascii="Calibri" w:eastAsia="Calibri" w:hAnsi="Calibri" w:cs="Calibri"/>
          <w:sz w:val="28"/>
          <w:szCs w:val="28"/>
          <w:lang w:val="de-DE"/>
        </w:rPr>
      </w:pPr>
    </w:p>
    <w:p w:rsidR="004C50CA" w:rsidRPr="0088270D" w:rsidRDefault="004C50CA">
      <w:pPr>
        <w:rPr>
          <w:rFonts w:ascii="Calibri" w:eastAsia="Calibri" w:hAnsi="Calibri" w:cs="Calibri"/>
          <w:sz w:val="28"/>
          <w:szCs w:val="28"/>
          <w:lang w:val="de-DE"/>
        </w:rPr>
      </w:pPr>
    </w:p>
    <w:p w:rsidR="004C50CA" w:rsidRPr="0088270D" w:rsidRDefault="004C50CA">
      <w:pPr>
        <w:rPr>
          <w:rFonts w:ascii="Calibri" w:eastAsia="Calibri" w:hAnsi="Calibri" w:cs="Calibri"/>
          <w:sz w:val="28"/>
          <w:szCs w:val="28"/>
          <w:lang w:val="de-DE"/>
        </w:rPr>
      </w:pPr>
    </w:p>
    <w:p w:rsidR="004C50CA" w:rsidRPr="0088270D" w:rsidRDefault="004C50CA">
      <w:pPr>
        <w:spacing w:before="4"/>
        <w:rPr>
          <w:rFonts w:ascii="Calibri" w:eastAsia="Calibri" w:hAnsi="Calibri" w:cs="Calibri"/>
          <w:sz w:val="23"/>
          <w:szCs w:val="23"/>
          <w:lang w:val="de-DE"/>
        </w:rPr>
      </w:pPr>
    </w:p>
    <w:p w:rsidR="004C50CA" w:rsidRPr="0088270D" w:rsidRDefault="0088270D">
      <w:pPr>
        <w:spacing w:line="300" w:lineRule="exact"/>
        <w:ind w:left="102" w:right="1656"/>
        <w:rPr>
          <w:rFonts w:ascii="Calibri" w:eastAsia="Calibri" w:hAnsi="Calibri" w:cs="Calibri"/>
          <w:sz w:val="28"/>
          <w:szCs w:val="28"/>
          <w:lang w:val="de-DE"/>
        </w:rPr>
      </w:pPr>
      <w:r>
        <w:pict>
          <v:shape id="_x0000_s1035" type="#_x0000_t75" style="position:absolute;left:0;text-align:left;margin-left:324.5pt;margin-top:37.65pt;width:242.4pt;height:68.15pt;z-index:1072;mso-position-horizontal-relative:page">
            <v:imagedata r:id="rId30" o:title=""/>
            <w10:wrap anchorx="page"/>
          </v:shape>
        </w:pict>
      </w:r>
      <w:r w:rsidR="00CA2BF5" w:rsidRPr="0088270D">
        <w:rPr>
          <w:rFonts w:ascii="Calibri"/>
          <w:color w:val="131413"/>
          <w:spacing w:val="-2"/>
          <w:w w:val="90"/>
          <w:sz w:val="28"/>
          <w:lang w:val="de-DE"/>
        </w:rPr>
        <w:t>Wander</w:t>
      </w:r>
      <w:r w:rsidR="00CA2BF5" w:rsidRPr="0088270D">
        <w:rPr>
          <w:rFonts w:ascii="Calibri"/>
          <w:color w:val="131413"/>
          <w:spacing w:val="-1"/>
          <w:w w:val="90"/>
          <w:sz w:val="28"/>
          <w:lang w:val="de-DE"/>
        </w:rPr>
        <w:t>ausstellung</w:t>
      </w:r>
      <w:r w:rsidR="00CA2BF5" w:rsidRPr="0088270D">
        <w:rPr>
          <w:rFonts w:ascii="Calibri"/>
          <w:color w:val="131413"/>
          <w:spacing w:val="-22"/>
          <w:w w:val="90"/>
          <w:sz w:val="28"/>
          <w:lang w:val="de-DE"/>
        </w:rPr>
        <w:t xml:space="preserve"> </w:t>
      </w:r>
      <w:r w:rsidR="00CA2BF5" w:rsidRPr="0088270D">
        <w:rPr>
          <w:rFonts w:ascii="Calibri"/>
          <w:color w:val="131413"/>
          <w:w w:val="90"/>
          <w:sz w:val="28"/>
          <w:lang w:val="de-DE"/>
        </w:rPr>
        <w:t>der</w:t>
      </w:r>
      <w:r w:rsidR="00CA2BF5" w:rsidRPr="0088270D">
        <w:rPr>
          <w:rFonts w:ascii="Calibri"/>
          <w:color w:val="131413"/>
          <w:spacing w:val="-22"/>
          <w:w w:val="90"/>
          <w:sz w:val="28"/>
          <w:lang w:val="de-DE"/>
        </w:rPr>
        <w:t xml:space="preserve"> </w:t>
      </w:r>
      <w:r w:rsidR="00CA2BF5" w:rsidRPr="0088270D">
        <w:rPr>
          <w:rFonts w:ascii="Calibri"/>
          <w:color w:val="131413"/>
          <w:w w:val="90"/>
          <w:sz w:val="28"/>
          <w:lang w:val="de-DE"/>
        </w:rPr>
        <w:t>Stiftung</w:t>
      </w:r>
      <w:r w:rsidR="00CA2BF5" w:rsidRPr="0088270D">
        <w:rPr>
          <w:rFonts w:ascii="Calibri"/>
          <w:color w:val="131413"/>
          <w:spacing w:val="20"/>
          <w:w w:val="89"/>
          <w:sz w:val="28"/>
          <w:lang w:val="de-DE"/>
        </w:rPr>
        <w:t xml:space="preserve"> </w:t>
      </w:r>
      <w:r w:rsidR="00CA2BF5" w:rsidRPr="0088270D">
        <w:rPr>
          <w:rFonts w:ascii="Calibri"/>
          <w:color w:val="131413"/>
          <w:w w:val="85"/>
          <w:sz w:val="28"/>
          <w:lang w:val="de-DE"/>
        </w:rPr>
        <w:t xml:space="preserve">Deutsche </w:t>
      </w:r>
      <w:r w:rsidR="00CA2BF5" w:rsidRPr="0088270D">
        <w:rPr>
          <w:rFonts w:ascii="Calibri"/>
          <w:color w:val="131413"/>
          <w:spacing w:val="17"/>
          <w:w w:val="85"/>
          <w:sz w:val="28"/>
          <w:lang w:val="de-DE"/>
        </w:rPr>
        <w:t xml:space="preserve"> </w:t>
      </w:r>
      <w:r w:rsidR="00CA2BF5" w:rsidRPr="0088270D">
        <w:rPr>
          <w:rFonts w:ascii="Calibri"/>
          <w:color w:val="131413"/>
          <w:w w:val="85"/>
          <w:sz w:val="28"/>
          <w:lang w:val="de-DE"/>
        </w:rPr>
        <w:t>Depressionshilfe</w:t>
      </w:r>
    </w:p>
    <w:p w:rsidR="004C50CA" w:rsidRPr="0088270D" w:rsidRDefault="004C50CA">
      <w:pPr>
        <w:spacing w:line="300" w:lineRule="exact"/>
        <w:rPr>
          <w:rFonts w:ascii="Calibri" w:eastAsia="Calibri" w:hAnsi="Calibri" w:cs="Calibri"/>
          <w:sz w:val="28"/>
          <w:szCs w:val="28"/>
          <w:lang w:val="de-DE"/>
        </w:rPr>
        <w:sectPr w:rsidR="004C50CA" w:rsidRPr="0088270D">
          <w:type w:val="continuous"/>
          <w:pgSz w:w="11340" w:h="12020"/>
          <w:pgMar w:top="0" w:right="0" w:bottom="0" w:left="360" w:header="720" w:footer="720" w:gutter="0"/>
          <w:cols w:num="2" w:space="720" w:equalWidth="0">
            <w:col w:w="4908" w:space="1120"/>
            <w:col w:w="4952"/>
          </w:cols>
        </w:sectPr>
      </w:pPr>
    </w:p>
    <w:p w:rsidR="004C50CA" w:rsidRPr="0088270D" w:rsidRDefault="004C50CA">
      <w:pPr>
        <w:rPr>
          <w:rFonts w:ascii="Calibri" w:eastAsia="Calibri" w:hAnsi="Calibri" w:cs="Calibri"/>
          <w:sz w:val="20"/>
          <w:szCs w:val="20"/>
          <w:lang w:val="de-DE"/>
        </w:rPr>
      </w:pPr>
    </w:p>
    <w:p w:rsidR="004C50CA" w:rsidRPr="0088270D" w:rsidRDefault="004C50CA">
      <w:pPr>
        <w:rPr>
          <w:rFonts w:ascii="Calibri" w:eastAsia="Calibri" w:hAnsi="Calibri" w:cs="Calibri"/>
          <w:sz w:val="20"/>
          <w:szCs w:val="20"/>
          <w:lang w:val="de-DE"/>
        </w:rPr>
      </w:pPr>
    </w:p>
    <w:p w:rsidR="004C50CA" w:rsidRPr="0088270D" w:rsidRDefault="004C50CA">
      <w:pPr>
        <w:rPr>
          <w:rFonts w:ascii="Calibri" w:eastAsia="Calibri" w:hAnsi="Calibri" w:cs="Calibri"/>
          <w:sz w:val="20"/>
          <w:szCs w:val="20"/>
          <w:lang w:val="de-DE"/>
        </w:rPr>
      </w:pPr>
    </w:p>
    <w:p w:rsidR="004C50CA" w:rsidRPr="0088270D" w:rsidRDefault="004C50CA">
      <w:pPr>
        <w:rPr>
          <w:rFonts w:ascii="Calibri" w:eastAsia="Calibri" w:hAnsi="Calibri" w:cs="Calibri"/>
          <w:sz w:val="20"/>
          <w:szCs w:val="20"/>
          <w:lang w:val="de-DE"/>
        </w:rPr>
      </w:pPr>
    </w:p>
    <w:p w:rsidR="004C50CA" w:rsidRPr="0088270D" w:rsidRDefault="004C50CA">
      <w:pPr>
        <w:rPr>
          <w:rFonts w:ascii="Calibri" w:eastAsia="Calibri" w:hAnsi="Calibri" w:cs="Calibri"/>
          <w:sz w:val="20"/>
          <w:szCs w:val="20"/>
          <w:lang w:val="de-DE"/>
        </w:rPr>
      </w:pPr>
    </w:p>
    <w:p w:rsidR="004C50CA" w:rsidRPr="0088270D" w:rsidRDefault="004C50CA">
      <w:pPr>
        <w:rPr>
          <w:rFonts w:ascii="Calibri" w:eastAsia="Calibri" w:hAnsi="Calibri" w:cs="Calibri"/>
          <w:sz w:val="20"/>
          <w:szCs w:val="20"/>
          <w:lang w:val="de-DE"/>
        </w:rPr>
      </w:pPr>
    </w:p>
    <w:p w:rsidR="004C50CA" w:rsidRPr="0088270D" w:rsidRDefault="004C50CA">
      <w:pPr>
        <w:spacing w:before="2"/>
        <w:rPr>
          <w:rFonts w:ascii="Calibri" w:eastAsia="Calibri" w:hAnsi="Calibri" w:cs="Calibri"/>
          <w:sz w:val="16"/>
          <w:szCs w:val="16"/>
          <w:lang w:val="de-DE"/>
        </w:rPr>
      </w:pPr>
    </w:p>
    <w:p w:rsidR="004C50CA" w:rsidRPr="0088270D" w:rsidRDefault="0088270D">
      <w:pPr>
        <w:pStyle w:val="berschrift1"/>
        <w:spacing w:before="81" w:line="276" w:lineRule="auto"/>
        <w:ind w:right="8982"/>
        <w:rPr>
          <w:lang w:val="de-DE"/>
        </w:rPr>
      </w:pPr>
      <w:r>
        <w:pict>
          <v:group id="_x0000_s1032" style="position:absolute;left:0;text-align:left;margin-left:283.45pt;margin-top:-140.75pt;width:283.45pt;height:297.15pt;z-index:1048;mso-position-horizontal-relative:page" coordorigin="5669,-2815" coordsize="5669,5943">
            <v:shape id="_x0000_s1034" type="#_x0000_t75" style="position:absolute;left:5669;top:-2815;width:5669;height:5942">
              <v:imagedata r:id="rId3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8594;top:2666;width:2682;height:357" filled="f" stroked="f">
              <v:textbox inset="0,0,0,0">
                <w:txbxContent>
                  <w:p w:rsidR="004C50CA" w:rsidRPr="0088270D" w:rsidRDefault="00CA2BF5">
                    <w:pPr>
                      <w:spacing w:line="158" w:lineRule="exact"/>
                      <w:rPr>
                        <w:rFonts w:ascii="Arial" w:eastAsia="Arial" w:hAnsi="Arial" w:cs="Arial"/>
                        <w:sz w:val="16"/>
                        <w:szCs w:val="16"/>
                        <w:lang w:val="de-DE"/>
                      </w:rPr>
                    </w:pPr>
                    <w:r w:rsidRPr="0088270D"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16"/>
                        <w:szCs w:val="16"/>
                        <w:lang w:val="de-DE"/>
                      </w:rPr>
                      <w:t>»Am</w:t>
                    </w:r>
                    <w:r w:rsidRPr="0088270D"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21"/>
                        <w:sz w:val="16"/>
                        <w:szCs w:val="16"/>
                        <w:lang w:val="de-DE"/>
                      </w:rPr>
                      <w:t xml:space="preserve"> </w:t>
                    </w:r>
                    <w:r w:rsidRPr="0088270D"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16"/>
                        <w:szCs w:val="16"/>
                        <w:lang w:val="de-DE"/>
                      </w:rPr>
                      <w:t>Ende</w:t>
                    </w:r>
                    <w:r w:rsidRPr="0088270D"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21"/>
                        <w:sz w:val="16"/>
                        <w:szCs w:val="16"/>
                        <w:lang w:val="de-DE"/>
                      </w:rPr>
                      <w:t xml:space="preserve"> </w:t>
                    </w:r>
                    <w:r w:rsidRPr="0088270D"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16"/>
                        <w:szCs w:val="16"/>
                        <w:lang w:val="de-DE"/>
                      </w:rPr>
                      <w:t>des</w:t>
                    </w:r>
                    <w:r w:rsidRPr="0088270D"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21"/>
                        <w:sz w:val="16"/>
                        <w:szCs w:val="16"/>
                        <w:lang w:val="de-DE"/>
                      </w:rPr>
                      <w:t xml:space="preserve"> </w:t>
                    </w:r>
                    <w:r w:rsidRPr="0088270D"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3"/>
                        <w:sz w:val="16"/>
                        <w:szCs w:val="16"/>
                        <w:lang w:val="de-DE"/>
                      </w:rPr>
                      <w:t>Tunnels…«</w:t>
                    </w:r>
                  </w:p>
                  <w:p w:rsidR="004C50CA" w:rsidRPr="0088270D" w:rsidRDefault="00CA2BF5">
                    <w:pPr>
                      <w:spacing w:before="13" w:line="185" w:lineRule="exact"/>
                      <w:rPr>
                        <w:rFonts w:ascii="Calibri" w:eastAsia="Calibri" w:hAnsi="Calibri" w:cs="Calibri"/>
                        <w:sz w:val="16"/>
                        <w:szCs w:val="16"/>
                        <w:lang w:val="de-DE"/>
                      </w:rPr>
                    </w:pPr>
                    <w:r w:rsidRPr="0088270D">
                      <w:rPr>
                        <w:rFonts w:ascii="Calibri"/>
                        <w:color w:val="FFFFFF"/>
                        <w:w w:val="105"/>
                        <w:sz w:val="16"/>
                        <w:lang w:val="de-DE"/>
                      </w:rPr>
                      <w:t>Siegerfoto:</w:t>
                    </w:r>
                    <w:r w:rsidRPr="0088270D">
                      <w:rPr>
                        <w:rFonts w:ascii="Calibri"/>
                        <w:color w:val="FFFFFF"/>
                        <w:spacing w:val="1"/>
                        <w:w w:val="105"/>
                        <w:sz w:val="16"/>
                        <w:lang w:val="de-DE"/>
                      </w:rPr>
                      <w:t xml:space="preserve"> </w:t>
                    </w:r>
                    <w:r w:rsidRPr="0088270D">
                      <w:rPr>
                        <w:rFonts w:ascii="Calibri"/>
                        <w:color w:val="FFFFFF"/>
                        <w:w w:val="105"/>
                        <w:sz w:val="16"/>
                        <w:lang w:val="de-DE"/>
                      </w:rPr>
                      <w:t>Katrin</w:t>
                    </w:r>
                    <w:r w:rsidRPr="0088270D">
                      <w:rPr>
                        <w:rFonts w:ascii="Calibri"/>
                        <w:color w:val="FFFFFF"/>
                        <w:spacing w:val="1"/>
                        <w:w w:val="105"/>
                        <w:sz w:val="16"/>
                        <w:lang w:val="de-DE"/>
                      </w:rPr>
                      <w:t xml:space="preserve"> </w:t>
                    </w:r>
                    <w:r w:rsidRPr="0088270D">
                      <w:rPr>
                        <w:rFonts w:ascii="Calibri"/>
                        <w:color w:val="FFFFFF"/>
                        <w:spacing w:val="-2"/>
                        <w:w w:val="105"/>
                        <w:sz w:val="16"/>
                        <w:lang w:val="de-DE"/>
                      </w:rPr>
                      <w:t>Meinhar</w:t>
                    </w:r>
                    <w:r w:rsidRPr="0088270D">
                      <w:rPr>
                        <w:rFonts w:ascii="Calibri"/>
                        <w:color w:val="FFFFFF"/>
                        <w:spacing w:val="-1"/>
                        <w:w w:val="105"/>
                        <w:sz w:val="16"/>
                        <w:lang w:val="de-DE"/>
                      </w:rPr>
                      <w:t>dt,</w:t>
                    </w:r>
                    <w:r w:rsidRPr="0088270D">
                      <w:rPr>
                        <w:rFonts w:ascii="Calibri"/>
                        <w:color w:val="FFFFFF"/>
                        <w:spacing w:val="1"/>
                        <w:w w:val="105"/>
                        <w:sz w:val="16"/>
                        <w:lang w:val="de-DE"/>
                      </w:rPr>
                      <w:t xml:space="preserve"> </w:t>
                    </w:r>
                    <w:r w:rsidRPr="0088270D">
                      <w:rPr>
                        <w:rFonts w:ascii="Calibri"/>
                        <w:color w:val="FFFFFF"/>
                        <w:w w:val="105"/>
                        <w:sz w:val="16"/>
                        <w:lang w:val="de-DE"/>
                      </w:rPr>
                      <w:t>Hamburg</w:t>
                    </w:r>
                  </w:p>
                </w:txbxContent>
              </v:textbox>
            </v:shape>
            <w10:wrap anchorx="page"/>
          </v:group>
        </w:pict>
      </w:r>
      <w:r w:rsidR="00CA2BF5" w:rsidRPr="0088270D">
        <w:rPr>
          <w:b/>
          <w:lang w:val="de-DE"/>
        </w:rPr>
        <w:t xml:space="preserve">Kontakt </w:t>
      </w:r>
      <w:r w:rsidR="00CA2BF5" w:rsidRPr="0088270D">
        <w:rPr>
          <w:lang w:val="de-DE"/>
        </w:rPr>
        <w:t>Universitätsstadt Siegen Der Bürgermeister</w:t>
      </w:r>
    </w:p>
    <w:p w:rsidR="004C50CA" w:rsidRPr="0088270D" w:rsidRDefault="0088270D">
      <w:pPr>
        <w:spacing w:line="247" w:lineRule="exact"/>
        <w:ind w:left="105"/>
        <w:rPr>
          <w:rFonts w:ascii="Utsaah" w:eastAsia="Utsaah" w:hAnsi="Utsaah" w:cs="Utsaah"/>
          <w:sz w:val="24"/>
          <w:szCs w:val="24"/>
          <w:lang w:val="de-DE"/>
        </w:rPr>
      </w:pPr>
      <w:r>
        <w:pict>
          <v:shape id="_x0000_s1031" type="#_x0000_t75" style="position:absolute;left:0;text-align:left;margin-left:161.75pt;margin-top:1.3pt;width:101.5pt;height:86.6pt;z-index:-5368;mso-position-horizontal-relative:page">
            <v:imagedata r:id="rId32" o:title=""/>
            <w10:wrap anchorx="page"/>
          </v:shape>
        </w:pict>
      </w:r>
      <w:r w:rsidR="00CA2BF5" w:rsidRPr="0088270D">
        <w:rPr>
          <w:rFonts w:ascii="Utsaah"/>
          <w:sz w:val="24"/>
          <w:lang w:val="de-DE"/>
        </w:rPr>
        <w:t>Behindertenbeauftrage/r</w:t>
      </w:r>
    </w:p>
    <w:p w:rsidR="004C50CA" w:rsidRPr="0088270D" w:rsidRDefault="00CA2BF5">
      <w:pPr>
        <w:spacing w:before="19" w:line="257" w:lineRule="auto"/>
        <w:ind w:left="105" w:right="7655"/>
        <w:rPr>
          <w:rFonts w:ascii="Utsaah" w:eastAsia="Utsaah" w:hAnsi="Utsaah" w:cs="Utsaah"/>
          <w:sz w:val="24"/>
          <w:szCs w:val="24"/>
          <w:lang w:val="de-DE"/>
        </w:rPr>
      </w:pPr>
      <w:r w:rsidRPr="0088270D">
        <w:rPr>
          <w:rFonts w:ascii="Utsaah"/>
          <w:sz w:val="24"/>
          <w:lang w:val="de-DE"/>
        </w:rPr>
        <w:t>Regina Weinert / Rainer Damerius Telefon: (0271) 404-2140 / 404-2142</w:t>
      </w:r>
    </w:p>
    <w:p w:rsidR="004C50CA" w:rsidRPr="0088270D" w:rsidRDefault="0088270D">
      <w:pPr>
        <w:spacing w:line="257" w:lineRule="auto"/>
        <w:ind w:left="105" w:right="7655"/>
        <w:rPr>
          <w:rFonts w:ascii="Utsaah" w:eastAsia="Utsaah" w:hAnsi="Utsaah" w:cs="Utsaah"/>
          <w:sz w:val="24"/>
          <w:szCs w:val="24"/>
          <w:lang w:val="de-DE"/>
        </w:rPr>
      </w:pPr>
      <w:hyperlink r:id="rId33">
        <w:r w:rsidR="00CA2BF5" w:rsidRPr="0088270D">
          <w:rPr>
            <w:rFonts w:ascii="Utsaah"/>
            <w:sz w:val="24"/>
            <w:lang w:val="de-DE"/>
          </w:rPr>
          <w:t>E-Mail: r.weinert@siegen.de</w:t>
        </w:r>
      </w:hyperlink>
      <w:r w:rsidR="00CA2BF5" w:rsidRPr="0088270D">
        <w:rPr>
          <w:rFonts w:ascii="Utsaah"/>
          <w:sz w:val="24"/>
          <w:lang w:val="de-DE"/>
        </w:rPr>
        <w:t xml:space="preserve"> / </w:t>
      </w:r>
      <w:hyperlink r:id="rId34">
        <w:r w:rsidR="00CA2BF5" w:rsidRPr="0088270D">
          <w:rPr>
            <w:rFonts w:ascii="Utsaah"/>
            <w:sz w:val="24"/>
            <w:lang w:val="de-DE"/>
          </w:rPr>
          <w:t>r.damerius@siegen.de</w:t>
        </w:r>
      </w:hyperlink>
    </w:p>
    <w:p w:rsidR="004C50CA" w:rsidRPr="0088270D" w:rsidRDefault="004C50CA">
      <w:pPr>
        <w:spacing w:line="257" w:lineRule="auto"/>
        <w:rPr>
          <w:rFonts w:ascii="Utsaah" w:eastAsia="Utsaah" w:hAnsi="Utsaah" w:cs="Utsaah"/>
          <w:sz w:val="24"/>
          <w:szCs w:val="24"/>
          <w:lang w:val="de-DE"/>
        </w:rPr>
        <w:sectPr w:rsidR="004C50CA" w:rsidRPr="0088270D">
          <w:type w:val="continuous"/>
          <w:pgSz w:w="11340" w:h="12020"/>
          <w:pgMar w:top="0" w:right="0" w:bottom="0" w:left="360" w:header="720" w:footer="720" w:gutter="0"/>
          <w:cols w:space="720"/>
        </w:sectPr>
      </w:pPr>
    </w:p>
    <w:p w:rsidR="004C50CA" w:rsidRDefault="0088270D">
      <w:pPr>
        <w:spacing w:line="200" w:lineRule="atLeast"/>
        <w:ind w:left="110"/>
        <w:rPr>
          <w:rFonts w:ascii="Utsaah" w:eastAsia="Utsaah" w:hAnsi="Utsaah" w:cs="Utsaah"/>
          <w:sz w:val="20"/>
          <w:szCs w:val="20"/>
        </w:rPr>
      </w:pPr>
      <w:r>
        <w:rPr>
          <w:rFonts w:ascii="Utsaah" w:eastAsia="Utsaah" w:hAnsi="Utsaah" w:cs="Utsaah"/>
          <w:sz w:val="20"/>
          <w:szCs w:val="20"/>
        </w:rPr>
      </w:r>
      <w:r>
        <w:rPr>
          <w:rFonts w:ascii="Utsaah" w:eastAsia="Utsaah" w:hAnsi="Utsaah" w:cs="Utsaah"/>
          <w:sz w:val="20"/>
          <w:szCs w:val="20"/>
        </w:rPr>
        <w:pict>
          <v:group id="_x0000_s1027" style="width:368.35pt;height:18.45pt;mso-position-horizontal-relative:char;mso-position-vertical-relative:line" coordsize="7367,369">
            <v:group id="_x0000_s1028" style="position:absolute;width:5159;height:369" coordsize="5159,369">
              <v:shape id="_x0000_s1030" style="position:absolute;width:5159;height:369" coordsize="5159,369" path="m,369r5159,l5159,,,,,369xe" fillcolor="#d9d9d9" stroked="f">
                <v:path arrowok="t"/>
              </v:shape>
              <v:shape id="_x0000_s1029" type="#_x0000_t75" style="position:absolute;left:5159;width:2208;height:369">
                <v:imagedata r:id="rId35" o:title=""/>
              </v:shape>
            </v:group>
            <w10:wrap type="none"/>
            <w10:anchorlock/>
          </v:group>
        </w:pict>
      </w:r>
    </w:p>
    <w:p w:rsidR="004C50CA" w:rsidRDefault="004C50CA">
      <w:pPr>
        <w:spacing w:before="9"/>
        <w:rPr>
          <w:rFonts w:ascii="Utsaah" w:eastAsia="Utsaah" w:hAnsi="Utsaah" w:cs="Utsaah"/>
          <w:sz w:val="18"/>
          <w:szCs w:val="18"/>
        </w:rPr>
      </w:pPr>
    </w:p>
    <w:p w:rsidR="004C50CA" w:rsidRPr="0088270D" w:rsidRDefault="00CA2BF5">
      <w:pPr>
        <w:tabs>
          <w:tab w:val="left" w:pos="5609"/>
        </w:tabs>
        <w:spacing w:before="47"/>
        <w:ind w:left="110"/>
        <w:rPr>
          <w:rFonts w:ascii="Arial Narrow" w:eastAsia="Arial Narrow" w:hAnsi="Arial Narrow" w:cs="Arial Narrow"/>
          <w:sz w:val="32"/>
          <w:szCs w:val="32"/>
          <w:lang w:val="de-DE"/>
        </w:rPr>
      </w:pPr>
      <w:r w:rsidRPr="0088270D">
        <w:rPr>
          <w:rFonts w:ascii="Arial Narrow"/>
          <w:color w:val="DC2A1B"/>
          <w:spacing w:val="-2"/>
          <w:sz w:val="32"/>
          <w:lang w:val="de-DE"/>
        </w:rPr>
        <w:t>Wege</w:t>
      </w:r>
      <w:r w:rsidRPr="0088270D">
        <w:rPr>
          <w:rFonts w:ascii="Arial Narrow"/>
          <w:color w:val="DC2A1B"/>
          <w:spacing w:val="7"/>
          <w:sz w:val="32"/>
          <w:lang w:val="de-DE"/>
        </w:rPr>
        <w:t xml:space="preserve"> </w:t>
      </w:r>
      <w:r w:rsidRPr="0088270D">
        <w:rPr>
          <w:rFonts w:ascii="Arial Narrow"/>
          <w:color w:val="DC2A1B"/>
          <w:sz w:val="32"/>
          <w:lang w:val="de-DE"/>
        </w:rPr>
        <w:t>aus</w:t>
      </w:r>
      <w:r w:rsidRPr="0088270D">
        <w:rPr>
          <w:rFonts w:ascii="Arial Narrow"/>
          <w:color w:val="DC2A1B"/>
          <w:spacing w:val="7"/>
          <w:sz w:val="32"/>
          <w:lang w:val="de-DE"/>
        </w:rPr>
        <w:t xml:space="preserve"> </w:t>
      </w:r>
      <w:r w:rsidRPr="0088270D">
        <w:rPr>
          <w:rFonts w:ascii="Arial Narrow"/>
          <w:color w:val="DC2A1B"/>
          <w:sz w:val="32"/>
          <w:lang w:val="de-DE"/>
        </w:rPr>
        <w:t>der</w:t>
      </w:r>
      <w:r w:rsidRPr="0088270D">
        <w:rPr>
          <w:rFonts w:ascii="Arial Narrow"/>
          <w:color w:val="DC2A1B"/>
          <w:spacing w:val="7"/>
          <w:sz w:val="32"/>
          <w:lang w:val="de-DE"/>
        </w:rPr>
        <w:t xml:space="preserve"> </w:t>
      </w:r>
      <w:r w:rsidRPr="0088270D">
        <w:rPr>
          <w:rFonts w:ascii="Arial Narrow"/>
          <w:color w:val="DC2A1B"/>
          <w:sz w:val="32"/>
          <w:lang w:val="de-DE"/>
        </w:rPr>
        <w:t>Depression</w:t>
      </w:r>
      <w:r w:rsidRPr="0088270D">
        <w:rPr>
          <w:rFonts w:ascii="Arial Narrow"/>
          <w:color w:val="DC2A1B"/>
          <w:sz w:val="32"/>
          <w:lang w:val="de-DE"/>
        </w:rPr>
        <w:tab/>
        <w:t>Die</w:t>
      </w:r>
      <w:r w:rsidRPr="0088270D">
        <w:rPr>
          <w:rFonts w:ascii="Arial Narrow"/>
          <w:color w:val="DC2A1B"/>
          <w:spacing w:val="40"/>
          <w:sz w:val="32"/>
          <w:lang w:val="de-DE"/>
        </w:rPr>
        <w:t xml:space="preserve"> </w:t>
      </w:r>
      <w:r w:rsidRPr="0088270D">
        <w:rPr>
          <w:rFonts w:ascii="Arial Narrow"/>
          <w:color w:val="DC2A1B"/>
          <w:sz w:val="32"/>
          <w:lang w:val="de-DE"/>
        </w:rPr>
        <w:t>Ausstellung</w:t>
      </w:r>
    </w:p>
    <w:p w:rsidR="004C50CA" w:rsidRPr="0088270D" w:rsidRDefault="004C50CA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4C50CA" w:rsidRPr="0088270D" w:rsidRDefault="004C50CA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4C50CA" w:rsidRPr="0088270D" w:rsidRDefault="004C50CA">
      <w:pPr>
        <w:rPr>
          <w:rFonts w:ascii="Arial Narrow" w:eastAsia="Arial Narrow" w:hAnsi="Arial Narrow" w:cs="Arial Narrow"/>
          <w:sz w:val="20"/>
          <w:szCs w:val="20"/>
          <w:lang w:val="de-DE"/>
        </w:rPr>
        <w:sectPr w:rsidR="004C50CA" w:rsidRPr="0088270D">
          <w:pgSz w:w="11340" w:h="12020"/>
          <w:pgMar w:top="0" w:right="0" w:bottom="0" w:left="400" w:header="720" w:footer="720" w:gutter="0"/>
          <w:cols w:space="720"/>
        </w:sectPr>
      </w:pPr>
    </w:p>
    <w:p w:rsidR="004C50CA" w:rsidRPr="0088270D" w:rsidRDefault="004C50CA">
      <w:pPr>
        <w:spacing w:before="11"/>
        <w:rPr>
          <w:rFonts w:ascii="Arial Narrow" w:eastAsia="Arial Narrow" w:hAnsi="Arial Narrow" w:cs="Arial Narrow"/>
          <w:sz w:val="21"/>
          <w:szCs w:val="21"/>
          <w:lang w:val="de-DE"/>
        </w:rPr>
      </w:pPr>
    </w:p>
    <w:p w:rsidR="004C50CA" w:rsidRPr="0088270D" w:rsidRDefault="00CA2BF5">
      <w:pPr>
        <w:pStyle w:val="berschrift2"/>
        <w:ind w:left="110"/>
        <w:rPr>
          <w:b w:val="0"/>
          <w:bCs w:val="0"/>
          <w:lang w:val="de-DE"/>
        </w:rPr>
      </w:pPr>
      <w:r w:rsidRPr="0088270D">
        <w:rPr>
          <w:color w:val="DC2A1B"/>
          <w:spacing w:val="-1"/>
          <w:lang w:val="de-DE"/>
        </w:rPr>
        <w:t>Depr</w:t>
      </w:r>
      <w:r w:rsidRPr="0088270D">
        <w:rPr>
          <w:color w:val="DC2A1B"/>
          <w:spacing w:val="-2"/>
          <w:lang w:val="de-DE"/>
        </w:rPr>
        <w:t>ession</w:t>
      </w:r>
      <w:r w:rsidRPr="0088270D">
        <w:rPr>
          <w:color w:val="DC2A1B"/>
          <w:spacing w:val="-10"/>
          <w:lang w:val="de-DE"/>
        </w:rPr>
        <w:t xml:space="preserve"> </w:t>
      </w:r>
      <w:r w:rsidRPr="0088270D">
        <w:rPr>
          <w:color w:val="DC2A1B"/>
          <w:lang w:val="de-DE"/>
        </w:rPr>
        <w:t>erkennen,</w:t>
      </w:r>
      <w:r w:rsidRPr="0088270D">
        <w:rPr>
          <w:color w:val="DC2A1B"/>
          <w:spacing w:val="-10"/>
          <w:lang w:val="de-DE"/>
        </w:rPr>
        <w:t xml:space="preserve"> </w:t>
      </w:r>
      <w:r w:rsidRPr="0088270D">
        <w:rPr>
          <w:color w:val="DC2A1B"/>
          <w:spacing w:val="-1"/>
          <w:lang w:val="de-DE"/>
        </w:rPr>
        <w:t>rettet</w:t>
      </w:r>
      <w:r w:rsidRPr="0088270D">
        <w:rPr>
          <w:color w:val="DC2A1B"/>
          <w:spacing w:val="-10"/>
          <w:lang w:val="de-DE"/>
        </w:rPr>
        <w:t xml:space="preserve"> </w:t>
      </w:r>
      <w:r w:rsidRPr="0088270D">
        <w:rPr>
          <w:color w:val="DC2A1B"/>
          <w:lang w:val="de-DE"/>
        </w:rPr>
        <w:t>Leben</w:t>
      </w:r>
    </w:p>
    <w:p w:rsidR="004C50CA" w:rsidRPr="0088270D" w:rsidRDefault="00CA2BF5">
      <w:pPr>
        <w:pStyle w:val="Textkrper"/>
        <w:spacing w:before="138" w:line="294" w:lineRule="auto"/>
        <w:ind w:right="88"/>
        <w:rPr>
          <w:lang w:val="de-DE"/>
        </w:rPr>
      </w:pPr>
      <w:r w:rsidRPr="0088270D">
        <w:rPr>
          <w:color w:val="131413"/>
          <w:w w:val="105"/>
          <w:lang w:val="de-DE"/>
        </w:rPr>
        <w:t>Die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Depr</w:t>
      </w:r>
      <w:r w:rsidRPr="0088270D">
        <w:rPr>
          <w:color w:val="131413"/>
          <w:spacing w:val="-2"/>
          <w:w w:val="105"/>
          <w:lang w:val="de-DE"/>
        </w:rPr>
        <w:t>ession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gehört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zu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den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häufigsten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und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hinsichtlich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spacing w:val="-2"/>
          <w:w w:val="105"/>
          <w:lang w:val="de-DE"/>
        </w:rPr>
        <w:t>ihrer</w:t>
      </w:r>
      <w:r w:rsidRPr="0088270D">
        <w:rPr>
          <w:color w:val="131413"/>
          <w:spacing w:val="30"/>
          <w:w w:val="98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Schwer</w:t>
      </w:r>
      <w:r w:rsidRPr="0088270D">
        <w:rPr>
          <w:color w:val="131413"/>
          <w:spacing w:val="-2"/>
          <w:w w:val="105"/>
          <w:lang w:val="de-DE"/>
        </w:rPr>
        <w:t>e</w:t>
      </w:r>
      <w:r w:rsidRPr="0088270D">
        <w:rPr>
          <w:color w:val="131413"/>
          <w:spacing w:val="-6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am</w:t>
      </w:r>
      <w:r w:rsidRPr="0088270D">
        <w:rPr>
          <w:color w:val="131413"/>
          <w:spacing w:val="-5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meisten</w:t>
      </w:r>
      <w:r w:rsidRPr="0088270D">
        <w:rPr>
          <w:color w:val="131413"/>
          <w:spacing w:val="-5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unterschätzten</w:t>
      </w:r>
      <w:r w:rsidRPr="0088270D">
        <w:rPr>
          <w:color w:val="131413"/>
          <w:spacing w:val="-5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Erkrankungen.</w:t>
      </w:r>
      <w:r w:rsidRPr="0088270D">
        <w:rPr>
          <w:color w:val="131413"/>
          <w:spacing w:val="-6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Jeder</w:t>
      </w:r>
      <w:r w:rsidRPr="0088270D">
        <w:rPr>
          <w:color w:val="131413"/>
          <w:spacing w:val="-5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fünfte</w:t>
      </w:r>
      <w:r w:rsidRPr="0088270D">
        <w:rPr>
          <w:color w:val="131413"/>
          <w:spacing w:val="24"/>
          <w:w w:val="104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Bundesbürger</w:t>
      </w:r>
      <w:r w:rsidRPr="0088270D">
        <w:rPr>
          <w:color w:val="131413"/>
          <w:spacing w:val="-5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erkrankt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ein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Mal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im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Leben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an</w:t>
      </w:r>
      <w:r w:rsidRPr="0088270D">
        <w:rPr>
          <w:color w:val="131413"/>
          <w:spacing w:val="-5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einer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Depr</w:t>
      </w:r>
      <w:r w:rsidRPr="0088270D">
        <w:rPr>
          <w:color w:val="131413"/>
          <w:spacing w:val="-2"/>
          <w:w w:val="105"/>
          <w:lang w:val="de-DE"/>
        </w:rPr>
        <w:t>ession.</w:t>
      </w:r>
      <w:r w:rsidRPr="0088270D">
        <w:rPr>
          <w:color w:val="131413"/>
          <w:w w:val="102"/>
          <w:lang w:val="de-DE"/>
        </w:rPr>
        <w:t xml:space="preserve"> </w:t>
      </w:r>
      <w:r w:rsidRPr="0088270D">
        <w:rPr>
          <w:color w:val="131413"/>
          <w:spacing w:val="28"/>
          <w:w w:val="102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Im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Laufe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eines</w:t>
      </w:r>
      <w:r w:rsidRPr="0088270D">
        <w:rPr>
          <w:color w:val="131413"/>
          <w:spacing w:val="-2"/>
          <w:w w:val="105"/>
          <w:lang w:val="de-DE"/>
        </w:rPr>
        <w:t xml:space="preserve"> Jahres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erkranken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in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Deutschland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ca.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4,9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Millionen</w:t>
      </w:r>
      <w:r w:rsidRPr="0088270D">
        <w:rPr>
          <w:color w:val="131413"/>
          <w:spacing w:val="23"/>
          <w:w w:val="102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Menschen</w:t>
      </w:r>
      <w:r w:rsidRPr="0088270D">
        <w:rPr>
          <w:color w:val="131413"/>
          <w:spacing w:val="-5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an</w:t>
      </w:r>
      <w:r w:rsidRPr="0088270D">
        <w:rPr>
          <w:color w:val="131413"/>
          <w:spacing w:val="-5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einer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behandlungsbedürftigen</w:t>
      </w:r>
      <w:r w:rsidRPr="0088270D">
        <w:rPr>
          <w:color w:val="131413"/>
          <w:spacing w:val="-5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Depr</w:t>
      </w:r>
      <w:r w:rsidRPr="0088270D">
        <w:rPr>
          <w:color w:val="131413"/>
          <w:spacing w:val="-2"/>
          <w:w w:val="105"/>
          <w:lang w:val="de-DE"/>
        </w:rPr>
        <w:t>ession.</w:t>
      </w:r>
    </w:p>
    <w:p w:rsidR="004C50CA" w:rsidRPr="0088270D" w:rsidRDefault="00CA2BF5">
      <w:pPr>
        <w:pStyle w:val="Textkrper"/>
        <w:spacing w:line="294" w:lineRule="auto"/>
        <w:ind w:right="88"/>
        <w:rPr>
          <w:lang w:val="de-DE"/>
        </w:rPr>
      </w:pPr>
      <w:r w:rsidRPr="0088270D">
        <w:rPr>
          <w:color w:val="131413"/>
          <w:spacing w:val="-1"/>
          <w:w w:val="105"/>
          <w:lang w:val="de-DE"/>
        </w:rPr>
        <w:t>Wenn</w:t>
      </w:r>
      <w:r w:rsidRPr="0088270D">
        <w:rPr>
          <w:color w:val="131413"/>
          <w:spacing w:val="-1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die</w:t>
      </w:r>
      <w:r w:rsidRPr="0088270D">
        <w:rPr>
          <w:color w:val="131413"/>
          <w:spacing w:val="-12"/>
          <w:w w:val="105"/>
          <w:lang w:val="de-DE"/>
        </w:rPr>
        <w:t xml:space="preserve"> </w:t>
      </w:r>
      <w:r w:rsidRPr="0088270D">
        <w:rPr>
          <w:color w:val="131413"/>
          <w:spacing w:val="-2"/>
          <w:w w:val="105"/>
          <w:lang w:val="de-DE"/>
        </w:rPr>
        <w:t>Betr</w:t>
      </w:r>
      <w:r w:rsidRPr="0088270D">
        <w:rPr>
          <w:color w:val="131413"/>
          <w:spacing w:val="-1"/>
          <w:w w:val="105"/>
          <w:lang w:val="de-DE"/>
        </w:rPr>
        <w:t>offenen</w:t>
      </w:r>
      <w:r w:rsidRPr="0088270D">
        <w:rPr>
          <w:color w:val="131413"/>
          <w:spacing w:val="-1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eine</w:t>
      </w:r>
      <w:r w:rsidRPr="0088270D">
        <w:rPr>
          <w:color w:val="131413"/>
          <w:spacing w:val="-1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optimale</w:t>
      </w:r>
      <w:r w:rsidRPr="0088270D">
        <w:rPr>
          <w:color w:val="131413"/>
          <w:spacing w:val="-1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medikamentöse</w:t>
      </w:r>
      <w:r w:rsidRPr="0088270D">
        <w:rPr>
          <w:color w:val="131413"/>
          <w:spacing w:val="-1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und/oder</w:t>
      </w:r>
      <w:r w:rsidRPr="0088270D">
        <w:rPr>
          <w:color w:val="131413"/>
          <w:spacing w:val="27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psychotherapeutische</w:t>
      </w:r>
      <w:r w:rsidRPr="0088270D">
        <w:rPr>
          <w:color w:val="131413"/>
          <w:spacing w:val="-10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Behandlung</w:t>
      </w:r>
      <w:r w:rsidRPr="0088270D">
        <w:rPr>
          <w:color w:val="131413"/>
          <w:spacing w:val="-10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erhalten,</w:t>
      </w:r>
      <w:r w:rsidRPr="0088270D">
        <w:rPr>
          <w:color w:val="131413"/>
          <w:spacing w:val="-10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kann</w:t>
      </w:r>
      <w:r w:rsidRPr="0088270D">
        <w:rPr>
          <w:color w:val="131413"/>
          <w:spacing w:val="-10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die</w:t>
      </w:r>
      <w:r w:rsidRPr="0088270D">
        <w:rPr>
          <w:color w:val="131413"/>
          <w:spacing w:val="-10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Depr</w:t>
      </w:r>
      <w:r w:rsidRPr="0088270D">
        <w:rPr>
          <w:color w:val="131413"/>
          <w:spacing w:val="-2"/>
          <w:w w:val="105"/>
          <w:lang w:val="de-DE"/>
        </w:rPr>
        <w:t>ession</w:t>
      </w:r>
      <w:r w:rsidRPr="0088270D">
        <w:rPr>
          <w:color w:val="131413"/>
          <w:spacing w:val="27"/>
          <w:w w:val="101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jedoch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gut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behandelt</w:t>
      </w:r>
      <w:r w:rsidRPr="0088270D">
        <w:rPr>
          <w:color w:val="131413"/>
          <w:spacing w:val="-1"/>
          <w:w w:val="105"/>
          <w:lang w:val="de-DE"/>
        </w:rPr>
        <w:t xml:space="preserve"> werden.</w:t>
      </w:r>
    </w:p>
    <w:p w:rsidR="004C50CA" w:rsidRPr="0088270D" w:rsidRDefault="00CA2BF5">
      <w:pPr>
        <w:pStyle w:val="Textkrper"/>
        <w:spacing w:line="294" w:lineRule="auto"/>
        <w:ind w:right="151"/>
        <w:rPr>
          <w:lang w:val="de-DE"/>
        </w:rPr>
      </w:pPr>
      <w:r w:rsidRPr="0088270D">
        <w:rPr>
          <w:color w:val="131413"/>
          <w:spacing w:val="-1"/>
          <w:lang w:val="de-DE"/>
        </w:rPr>
        <w:t>Nichtsdestotrotz</w:t>
      </w:r>
      <w:r w:rsidRPr="0088270D">
        <w:rPr>
          <w:color w:val="131413"/>
          <w:spacing w:val="23"/>
          <w:lang w:val="de-DE"/>
        </w:rPr>
        <w:t xml:space="preserve"> </w:t>
      </w:r>
      <w:r w:rsidRPr="0088270D">
        <w:rPr>
          <w:color w:val="131413"/>
          <w:lang w:val="de-DE"/>
        </w:rPr>
        <w:t>sind</w:t>
      </w:r>
      <w:r w:rsidRPr="0088270D">
        <w:rPr>
          <w:color w:val="131413"/>
          <w:spacing w:val="23"/>
          <w:lang w:val="de-DE"/>
        </w:rPr>
        <w:t xml:space="preserve"> </w:t>
      </w:r>
      <w:r w:rsidRPr="0088270D">
        <w:rPr>
          <w:color w:val="131413"/>
          <w:lang w:val="de-DE"/>
        </w:rPr>
        <w:t>die</w:t>
      </w:r>
      <w:r w:rsidRPr="0088270D">
        <w:rPr>
          <w:color w:val="131413"/>
          <w:spacing w:val="24"/>
          <w:lang w:val="de-DE"/>
        </w:rPr>
        <w:t xml:space="preserve"> </w:t>
      </w:r>
      <w:r w:rsidRPr="0088270D">
        <w:rPr>
          <w:color w:val="131413"/>
          <w:spacing w:val="-1"/>
          <w:lang w:val="de-DE"/>
        </w:rPr>
        <w:t>»Wege</w:t>
      </w:r>
      <w:r w:rsidRPr="0088270D">
        <w:rPr>
          <w:color w:val="131413"/>
          <w:spacing w:val="23"/>
          <w:lang w:val="de-DE"/>
        </w:rPr>
        <w:t xml:space="preserve"> </w:t>
      </w:r>
      <w:r w:rsidRPr="0088270D">
        <w:rPr>
          <w:color w:val="131413"/>
          <w:lang w:val="de-DE"/>
        </w:rPr>
        <w:t>aus</w:t>
      </w:r>
      <w:r w:rsidRPr="0088270D">
        <w:rPr>
          <w:color w:val="131413"/>
          <w:spacing w:val="24"/>
          <w:lang w:val="de-DE"/>
        </w:rPr>
        <w:t xml:space="preserve"> </w:t>
      </w:r>
      <w:r w:rsidRPr="0088270D">
        <w:rPr>
          <w:color w:val="131413"/>
          <w:lang w:val="de-DE"/>
        </w:rPr>
        <w:t>der</w:t>
      </w:r>
      <w:r w:rsidRPr="0088270D">
        <w:rPr>
          <w:color w:val="131413"/>
          <w:spacing w:val="23"/>
          <w:lang w:val="de-DE"/>
        </w:rPr>
        <w:t xml:space="preserve"> </w:t>
      </w:r>
      <w:r w:rsidRPr="0088270D">
        <w:rPr>
          <w:color w:val="131413"/>
          <w:spacing w:val="-1"/>
          <w:lang w:val="de-DE"/>
        </w:rPr>
        <w:t>Depression«</w:t>
      </w:r>
      <w:r w:rsidRPr="0088270D">
        <w:rPr>
          <w:color w:val="131413"/>
          <w:spacing w:val="24"/>
          <w:lang w:val="de-DE"/>
        </w:rPr>
        <w:t xml:space="preserve"> </w:t>
      </w:r>
      <w:r w:rsidRPr="0088270D">
        <w:rPr>
          <w:color w:val="131413"/>
          <w:lang w:val="de-DE"/>
        </w:rPr>
        <w:t>oftmals</w:t>
      </w:r>
      <w:r w:rsidRPr="0088270D">
        <w:rPr>
          <w:color w:val="131413"/>
          <w:spacing w:val="47"/>
          <w:w w:val="103"/>
          <w:lang w:val="de-DE"/>
        </w:rPr>
        <w:t xml:space="preserve"> </w:t>
      </w:r>
      <w:r w:rsidRPr="0088270D">
        <w:rPr>
          <w:color w:val="131413"/>
          <w:lang w:val="de-DE"/>
        </w:rPr>
        <w:t>individuell</w:t>
      </w:r>
      <w:r w:rsidRPr="0088270D">
        <w:rPr>
          <w:color w:val="131413"/>
          <w:spacing w:val="17"/>
          <w:lang w:val="de-DE"/>
        </w:rPr>
        <w:t xml:space="preserve"> </w:t>
      </w:r>
      <w:r w:rsidRPr="0088270D">
        <w:rPr>
          <w:color w:val="131413"/>
          <w:lang w:val="de-DE"/>
        </w:rPr>
        <w:t>sehr</w:t>
      </w:r>
      <w:r w:rsidRPr="0088270D">
        <w:rPr>
          <w:color w:val="131413"/>
          <w:spacing w:val="18"/>
          <w:lang w:val="de-DE"/>
        </w:rPr>
        <w:t xml:space="preserve"> </w:t>
      </w:r>
      <w:r w:rsidRPr="0088270D">
        <w:rPr>
          <w:color w:val="131413"/>
          <w:lang w:val="de-DE"/>
        </w:rPr>
        <w:t>verschieden</w:t>
      </w:r>
      <w:r w:rsidRPr="0088270D">
        <w:rPr>
          <w:color w:val="131413"/>
          <w:spacing w:val="18"/>
          <w:lang w:val="de-DE"/>
        </w:rPr>
        <w:t xml:space="preserve"> </w:t>
      </w:r>
      <w:r w:rsidRPr="0088270D">
        <w:rPr>
          <w:color w:val="131413"/>
          <w:lang w:val="de-DE"/>
        </w:rPr>
        <w:t>–</w:t>
      </w:r>
      <w:r w:rsidRPr="0088270D">
        <w:rPr>
          <w:color w:val="131413"/>
          <w:spacing w:val="18"/>
          <w:lang w:val="de-DE"/>
        </w:rPr>
        <w:t xml:space="preserve"> </w:t>
      </w:r>
      <w:r w:rsidRPr="0088270D">
        <w:rPr>
          <w:color w:val="131413"/>
          <w:lang w:val="de-DE"/>
        </w:rPr>
        <w:t>der</w:t>
      </w:r>
      <w:r w:rsidRPr="0088270D">
        <w:rPr>
          <w:color w:val="131413"/>
          <w:spacing w:val="18"/>
          <w:lang w:val="de-DE"/>
        </w:rPr>
        <w:t xml:space="preserve"> </w:t>
      </w:r>
      <w:r w:rsidRPr="0088270D">
        <w:rPr>
          <w:color w:val="131413"/>
          <w:spacing w:val="-1"/>
          <w:lang w:val="de-DE"/>
        </w:rPr>
        <w:t>Weg</w:t>
      </w:r>
      <w:r w:rsidRPr="0088270D">
        <w:rPr>
          <w:color w:val="131413"/>
          <w:spacing w:val="18"/>
          <w:lang w:val="de-DE"/>
        </w:rPr>
        <w:t xml:space="preserve"> </w:t>
      </w:r>
      <w:r w:rsidRPr="0088270D">
        <w:rPr>
          <w:color w:val="131413"/>
          <w:lang w:val="de-DE"/>
        </w:rPr>
        <w:t>zurück</w:t>
      </w:r>
      <w:r w:rsidRPr="0088270D">
        <w:rPr>
          <w:color w:val="131413"/>
          <w:spacing w:val="18"/>
          <w:lang w:val="de-DE"/>
        </w:rPr>
        <w:t xml:space="preserve"> </w:t>
      </w:r>
      <w:r w:rsidRPr="0088270D">
        <w:rPr>
          <w:color w:val="131413"/>
          <w:lang w:val="de-DE"/>
        </w:rPr>
        <w:t>ins</w:t>
      </w:r>
      <w:r w:rsidRPr="0088270D">
        <w:rPr>
          <w:color w:val="131413"/>
          <w:spacing w:val="18"/>
          <w:lang w:val="de-DE"/>
        </w:rPr>
        <w:t xml:space="preserve"> </w:t>
      </w:r>
      <w:r w:rsidRPr="0088270D">
        <w:rPr>
          <w:color w:val="131413"/>
          <w:lang w:val="de-DE"/>
        </w:rPr>
        <w:t>Leben</w:t>
      </w:r>
      <w:r w:rsidRPr="0088270D">
        <w:rPr>
          <w:color w:val="131413"/>
          <w:spacing w:val="18"/>
          <w:lang w:val="de-DE"/>
        </w:rPr>
        <w:t xml:space="preserve"> </w:t>
      </w:r>
      <w:r w:rsidRPr="0088270D">
        <w:rPr>
          <w:color w:val="131413"/>
          <w:lang w:val="de-DE"/>
        </w:rPr>
        <w:t>kann</w:t>
      </w:r>
      <w:r w:rsidRPr="0088270D">
        <w:rPr>
          <w:color w:val="131413"/>
          <w:spacing w:val="18"/>
          <w:lang w:val="de-DE"/>
        </w:rPr>
        <w:t xml:space="preserve"> </w:t>
      </w:r>
      <w:r w:rsidRPr="0088270D">
        <w:rPr>
          <w:color w:val="131413"/>
          <w:lang w:val="de-DE"/>
        </w:rPr>
        <w:t>in</w:t>
      </w:r>
      <w:r w:rsidRPr="0088270D">
        <w:rPr>
          <w:color w:val="131413"/>
          <w:spacing w:val="20"/>
          <w:w w:val="103"/>
          <w:lang w:val="de-DE"/>
        </w:rPr>
        <w:t xml:space="preserve"> </w:t>
      </w:r>
      <w:r w:rsidRPr="0088270D">
        <w:rPr>
          <w:color w:val="131413"/>
          <w:lang w:val="de-DE"/>
        </w:rPr>
        <w:t>vielfältiger</w:t>
      </w:r>
      <w:r w:rsidRPr="0088270D">
        <w:rPr>
          <w:color w:val="131413"/>
          <w:spacing w:val="20"/>
          <w:lang w:val="de-DE"/>
        </w:rPr>
        <w:t xml:space="preserve"> </w:t>
      </w:r>
      <w:r w:rsidRPr="0088270D">
        <w:rPr>
          <w:color w:val="131413"/>
          <w:spacing w:val="-1"/>
          <w:lang w:val="de-DE"/>
        </w:rPr>
        <w:t>Weise</w:t>
      </w:r>
      <w:r w:rsidRPr="0088270D">
        <w:rPr>
          <w:color w:val="131413"/>
          <w:spacing w:val="21"/>
          <w:lang w:val="de-DE"/>
        </w:rPr>
        <w:t xml:space="preserve"> </w:t>
      </w:r>
      <w:r w:rsidRPr="0088270D">
        <w:rPr>
          <w:color w:val="131413"/>
          <w:lang w:val="de-DE"/>
        </w:rPr>
        <w:t>positiv</w:t>
      </w:r>
      <w:r w:rsidRPr="0088270D">
        <w:rPr>
          <w:color w:val="131413"/>
          <w:spacing w:val="21"/>
          <w:lang w:val="de-DE"/>
        </w:rPr>
        <w:t xml:space="preserve"> </w:t>
      </w:r>
      <w:r w:rsidRPr="0088270D">
        <w:rPr>
          <w:color w:val="131413"/>
          <w:lang w:val="de-DE"/>
        </w:rPr>
        <w:t>beeinflusst</w:t>
      </w:r>
      <w:r w:rsidRPr="0088270D">
        <w:rPr>
          <w:color w:val="131413"/>
          <w:spacing w:val="20"/>
          <w:lang w:val="de-DE"/>
        </w:rPr>
        <w:t xml:space="preserve"> </w:t>
      </w:r>
      <w:r w:rsidRPr="0088270D">
        <w:rPr>
          <w:color w:val="131413"/>
          <w:spacing w:val="-1"/>
          <w:lang w:val="de-DE"/>
        </w:rPr>
        <w:t>werden.</w:t>
      </w:r>
    </w:p>
    <w:p w:rsidR="004C50CA" w:rsidRPr="0088270D" w:rsidRDefault="004C50CA">
      <w:pPr>
        <w:rPr>
          <w:rFonts w:ascii="Calibri" w:eastAsia="Calibri" w:hAnsi="Calibri" w:cs="Calibri"/>
          <w:sz w:val="16"/>
          <w:szCs w:val="16"/>
          <w:lang w:val="de-DE"/>
        </w:rPr>
      </w:pPr>
    </w:p>
    <w:p w:rsidR="004C50CA" w:rsidRPr="0088270D" w:rsidRDefault="00CA2BF5">
      <w:pPr>
        <w:pStyle w:val="berschrift2"/>
        <w:spacing w:before="137"/>
        <w:ind w:left="110"/>
        <w:rPr>
          <w:b w:val="0"/>
          <w:bCs w:val="0"/>
          <w:lang w:val="de-DE"/>
        </w:rPr>
      </w:pPr>
      <w:r w:rsidRPr="0088270D">
        <w:rPr>
          <w:color w:val="DC2A1B"/>
          <w:lang w:val="de-DE"/>
        </w:rPr>
        <w:t>Bilder</w:t>
      </w:r>
      <w:r w:rsidRPr="0088270D">
        <w:rPr>
          <w:color w:val="DC2A1B"/>
          <w:spacing w:val="-13"/>
          <w:lang w:val="de-DE"/>
        </w:rPr>
        <w:t xml:space="preserve"> </w:t>
      </w:r>
      <w:r w:rsidRPr="0088270D">
        <w:rPr>
          <w:color w:val="DC2A1B"/>
          <w:lang w:val="de-DE"/>
        </w:rPr>
        <w:t>zeigen</w:t>
      </w:r>
      <w:r w:rsidRPr="0088270D">
        <w:rPr>
          <w:color w:val="DC2A1B"/>
          <w:spacing w:val="-13"/>
          <w:lang w:val="de-DE"/>
        </w:rPr>
        <w:t xml:space="preserve"> </w:t>
      </w:r>
      <w:r w:rsidRPr="0088270D">
        <w:rPr>
          <w:color w:val="DC2A1B"/>
          <w:spacing w:val="-1"/>
          <w:lang w:val="de-DE"/>
        </w:rPr>
        <w:t>»Wege</w:t>
      </w:r>
      <w:r w:rsidRPr="0088270D">
        <w:rPr>
          <w:color w:val="DC2A1B"/>
          <w:spacing w:val="-13"/>
          <w:lang w:val="de-DE"/>
        </w:rPr>
        <w:t xml:space="preserve"> </w:t>
      </w:r>
      <w:r w:rsidRPr="0088270D">
        <w:rPr>
          <w:color w:val="DC2A1B"/>
          <w:lang w:val="de-DE"/>
        </w:rPr>
        <w:t>aus</w:t>
      </w:r>
      <w:r w:rsidRPr="0088270D">
        <w:rPr>
          <w:color w:val="DC2A1B"/>
          <w:spacing w:val="-13"/>
          <w:lang w:val="de-DE"/>
        </w:rPr>
        <w:t xml:space="preserve"> </w:t>
      </w:r>
      <w:r w:rsidRPr="0088270D">
        <w:rPr>
          <w:color w:val="DC2A1B"/>
          <w:lang w:val="de-DE"/>
        </w:rPr>
        <w:t>der</w:t>
      </w:r>
      <w:r w:rsidRPr="0088270D">
        <w:rPr>
          <w:color w:val="DC2A1B"/>
          <w:spacing w:val="-13"/>
          <w:lang w:val="de-DE"/>
        </w:rPr>
        <w:t xml:space="preserve"> </w:t>
      </w:r>
      <w:r w:rsidRPr="0088270D">
        <w:rPr>
          <w:color w:val="DC2A1B"/>
          <w:spacing w:val="-1"/>
          <w:lang w:val="de-DE"/>
        </w:rPr>
        <w:t>Depr</w:t>
      </w:r>
      <w:r w:rsidRPr="0088270D">
        <w:rPr>
          <w:color w:val="DC2A1B"/>
          <w:spacing w:val="-2"/>
          <w:lang w:val="de-DE"/>
        </w:rPr>
        <w:t>ession«</w:t>
      </w:r>
    </w:p>
    <w:p w:rsidR="004C50CA" w:rsidRPr="0088270D" w:rsidRDefault="00CA2BF5">
      <w:pPr>
        <w:pStyle w:val="Textkrper"/>
        <w:spacing w:before="138" w:line="294" w:lineRule="auto"/>
        <w:ind w:right="203"/>
        <w:rPr>
          <w:lang w:val="de-DE"/>
        </w:rPr>
      </w:pPr>
      <w:r w:rsidRPr="0088270D">
        <w:rPr>
          <w:color w:val="131413"/>
          <w:w w:val="105"/>
          <w:lang w:val="de-DE"/>
        </w:rPr>
        <w:t>Im</w:t>
      </w:r>
      <w:r w:rsidRPr="0088270D">
        <w:rPr>
          <w:color w:val="131413"/>
          <w:spacing w:val="-13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Rahmen</w:t>
      </w:r>
      <w:r w:rsidRPr="0088270D">
        <w:rPr>
          <w:color w:val="131413"/>
          <w:spacing w:val="-1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des</w:t>
      </w:r>
      <w:r w:rsidRPr="0088270D">
        <w:rPr>
          <w:color w:val="131413"/>
          <w:spacing w:val="-1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Deutschen</w:t>
      </w:r>
      <w:r w:rsidRPr="0088270D">
        <w:rPr>
          <w:color w:val="131413"/>
          <w:spacing w:val="-13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Patientenkongr</w:t>
      </w:r>
      <w:r w:rsidRPr="0088270D">
        <w:rPr>
          <w:color w:val="131413"/>
          <w:spacing w:val="-2"/>
          <w:w w:val="105"/>
          <w:lang w:val="de-DE"/>
        </w:rPr>
        <w:t>esses</w:t>
      </w:r>
      <w:r w:rsidRPr="0088270D">
        <w:rPr>
          <w:color w:val="131413"/>
          <w:spacing w:val="-12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Depr</w:t>
      </w:r>
      <w:r w:rsidRPr="0088270D">
        <w:rPr>
          <w:color w:val="131413"/>
          <w:spacing w:val="-2"/>
          <w:w w:val="105"/>
          <w:lang w:val="de-DE"/>
        </w:rPr>
        <w:t>ession</w:t>
      </w:r>
      <w:r w:rsidRPr="0088270D">
        <w:rPr>
          <w:color w:val="131413"/>
          <w:spacing w:val="47"/>
          <w:w w:val="101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 xml:space="preserve">lobt die Stiftung Deutsche </w:t>
      </w:r>
      <w:r w:rsidRPr="0088270D">
        <w:rPr>
          <w:color w:val="131413"/>
          <w:spacing w:val="-1"/>
          <w:w w:val="105"/>
          <w:lang w:val="de-DE"/>
        </w:rPr>
        <w:t>Depr</w:t>
      </w:r>
      <w:r w:rsidRPr="0088270D">
        <w:rPr>
          <w:color w:val="131413"/>
          <w:spacing w:val="-2"/>
          <w:w w:val="105"/>
          <w:lang w:val="de-DE"/>
        </w:rPr>
        <w:t>essionshilfe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seit 2011 alle zwei</w:t>
      </w:r>
      <w:r w:rsidRPr="0088270D">
        <w:rPr>
          <w:color w:val="131413"/>
          <w:spacing w:val="27"/>
          <w:w w:val="105"/>
          <w:lang w:val="de-DE"/>
        </w:rPr>
        <w:t xml:space="preserve"> </w:t>
      </w:r>
      <w:r w:rsidRPr="0088270D">
        <w:rPr>
          <w:color w:val="131413"/>
          <w:spacing w:val="-2"/>
          <w:w w:val="105"/>
          <w:lang w:val="de-DE"/>
        </w:rPr>
        <w:t>Jahre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einen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Kr</w:t>
      </w:r>
      <w:r w:rsidRPr="0088270D">
        <w:rPr>
          <w:color w:val="131413"/>
          <w:spacing w:val="-2"/>
          <w:w w:val="105"/>
          <w:lang w:val="de-DE"/>
        </w:rPr>
        <w:t>eativpreis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aus.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Ausgezeichnet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werden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Bilder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von</w:t>
      </w:r>
      <w:r w:rsidRPr="0088270D">
        <w:rPr>
          <w:color w:val="131413"/>
          <w:spacing w:val="23"/>
          <w:w w:val="103"/>
          <w:lang w:val="de-DE"/>
        </w:rPr>
        <w:t xml:space="preserve"> </w:t>
      </w:r>
      <w:r w:rsidRPr="0088270D">
        <w:rPr>
          <w:color w:val="131413"/>
          <w:spacing w:val="-2"/>
          <w:w w:val="105"/>
          <w:lang w:val="de-DE"/>
        </w:rPr>
        <w:t>Betr</w:t>
      </w:r>
      <w:r w:rsidRPr="0088270D">
        <w:rPr>
          <w:color w:val="131413"/>
          <w:spacing w:val="-1"/>
          <w:w w:val="105"/>
          <w:lang w:val="de-DE"/>
        </w:rPr>
        <w:t>offenen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und</w:t>
      </w:r>
      <w:r w:rsidRPr="0088270D">
        <w:rPr>
          <w:color w:val="131413"/>
          <w:spacing w:val="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Angehörigen,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die</w:t>
      </w:r>
      <w:r w:rsidRPr="0088270D">
        <w:rPr>
          <w:color w:val="131413"/>
          <w:spacing w:val="2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»Wege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aus</w:t>
      </w:r>
      <w:r w:rsidRPr="0088270D">
        <w:rPr>
          <w:color w:val="131413"/>
          <w:spacing w:val="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der</w:t>
      </w:r>
      <w:r w:rsidRPr="0088270D">
        <w:rPr>
          <w:color w:val="131413"/>
          <w:spacing w:val="2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Depression«</w:t>
      </w:r>
      <w:r w:rsidRPr="0088270D">
        <w:rPr>
          <w:color w:val="131413"/>
          <w:spacing w:val="31"/>
          <w:w w:val="103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aufzeigen.</w:t>
      </w:r>
    </w:p>
    <w:p w:rsidR="004C50CA" w:rsidRPr="0088270D" w:rsidRDefault="0088270D">
      <w:pPr>
        <w:pStyle w:val="Textkrper"/>
        <w:spacing w:line="294" w:lineRule="auto"/>
        <w:ind w:right="116"/>
        <w:rPr>
          <w:lang w:val="de-DE"/>
        </w:rPr>
      </w:pPr>
      <w:r>
        <w:pict>
          <v:shape id="_x0000_s1026" type="#_x0000_t75" style="position:absolute;left:0;text-align:left;margin-left:283.45pt;margin-top:52.95pt;width:283.45pt;height:213.35pt;z-index:1192;mso-position-horizontal-relative:page">
            <v:imagedata r:id="rId36" o:title=""/>
            <w10:wrap anchorx="page"/>
          </v:shape>
        </w:pict>
      </w:r>
      <w:r w:rsidR="00CA2BF5" w:rsidRPr="0088270D">
        <w:rPr>
          <w:color w:val="131413"/>
          <w:w w:val="105"/>
          <w:lang w:val="de-DE"/>
        </w:rPr>
        <w:t>In</w:t>
      </w:r>
      <w:r w:rsidR="00CA2BF5" w:rsidRPr="0088270D">
        <w:rPr>
          <w:color w:val="131413"/>
          <w:spacing w:val="6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jedem</w:t>
      </w:r>
      <w:r w:rsidR="00CA2BF5" w:rsidRPr="0088270D">
        <w:rPr>
          <w:color w:val="131413"/>
          <w:spacing w:val="7"/>
          <w:w w:val="105"/>
          <w:lang w:val="de-DE"/>
        </w:rPr>
        <w:t xml:space="preserve"> </w:t>
      </w:r>
      <w:r w:rsidR="00CA2BF5" w:rsidRPr="0088270D">
        <w:rPr>
          <w:color w:val="131413"/>
          <w:spacing w:val="-1"/>
          <w:w w:val="105"/>
          <w:lang w:val="de-DE"/>
        </w:rPr>
        <w:t>Kongr</w:t>
      </w:r>
      <w:r w:rsidR="00CA2BF5" w:rsidRPr="0088270D">
        <w:rPr>
          <w:color w:val="131413"/>
          <w:spacing w:val="-2"/>
          <w:w w:val="105"/>
          <w:lang w:val="de-DE"/>
        </w:rPr>
        <w:t>essjahr</w:t>
      </w:r>
      <w:r w:rsidR="00CA2BF5" w:rsidRPr="0088270D">
        <w:rPr>
          <w:color w:val="131413"/>
          <w:spacing w:val="6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–</w:t>
      </w:r>
      <w:r w:rsidR="00CA2BF5" w:rsidRPr="0088270D">
        <w:rPr>
          <w:color w:val="131413"/>
          <w:spacing w:val="7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2011,</w:t>
      </w:r>
      <w:r w:rsidR="00CA2BF5" w:rsidRPr="0088270D">
        <w:rPr>
          <w:color w:val="131413"/>
          <w:spacing w:val="6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2013</w:t>
      </w:r>
      <w:r w:rsidR="00CA2BF5" w:rsidRPr="0088270D">
        <w:rPr>
          <w:color w:val="131413"/>
          <w:spacing w:val="7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und</w:t>
      </w:r>
      <w:r w:rsidR="00CA2BF5" w:rsidRPr="0088270D">
        <w:rPr>
          <w:color w:val="131413"/>
          <w:spacing w:val="7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2015</w:t>
      </w:r>
      <w:r w:rsidR="00CA2BF5" w:rsidRPr="0088270D">
        <w:rPr>
          <w:color w:val="131413"/>
          <w:spacing w:val="6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–</w:t>
      </w:r>
      <w:r w:rsidR="00CA2BF5" w:rsidRPr="0088270D">
        <w:rPr>
          <w:color w:val="131413"/>
          <w:spacing w:val="7"/>
          <w:w w:val="105"/>
          <w:lang w:val="de-DE"/>
        </w:rPr>
        <w:t xml:space="preserve"> </w:t>
      </w:r>
      <w:r w:rsidR="00CA2BF5" w:rsidRPr="0088270D">
        <w:rPr>
          <w:color w:val="131413"/>
          <w:spacing w:val="-1"/>
          <w:w w:val="105"/>
          <w:lang w:val="de-DE"/>
        </w:rPr>
        <w:t>wurden</w:t>
      </w:r>
      <w:r w:rsidR="00CA2BF5" w:rsidRPr="0088270D">
        <w:rPr>
          <w:color w:val="131413"/>
          <w:spacing w:val="6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aus</w:t>
      </w:r>
      <w:r w:rsidR="00CA2BF5" w:rsidRPr="0088270D">
        <w:rPr>
          <w:color w:val="131413"/>
          <w:spacing w:val="25"/>
          <w:w w:val="103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einer</w:t>
      </w:r>
      <w:r w:rsidR="00CA2BF5" w:rsidRPr="0088270D">
        <w:rPr>
          <w:color w:val="131413"/>
          <w:spacing w:val="-2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Vielzahl</w:t>
      </w:r>
      <w:r w:rsidR="00CA2BF5" w:rsidRPr="0088270D">
        <w:rPr>
          <w:color w:val="131413"/>
          <w:spacing w:val="-1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an</w:t>
      </w:r>
      <w:r w:rsidR="00CA2BF5" w:rsidRPr="0088270D">
        <w:rPr>
          <w:color w:val="131413"/>
          <w:spacing w:val="-1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Einsendungen</w:t>
      </w:r>
      <w:r w:rsidR="00CA2BF5" w:rsidRPr="0088270D">
        <w:rPr>
          <w:color w:val="131413"/>
          <w:spacing w:val="-1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zehn</w:t>
      </w:r>
      <w:r w:rsidR="00CA2BF5" w:rsidRPr="0088270D">
        <w:rPr>
          <w:color w:val="131413"/>
          <w:spacing w:val="-1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Bilder</w:t>
      </w:r>
      <w:r w:rsidR="00CA2BF5" w:rsidRPr="0088270D">
        <w:rPr>
          <w:color w:val="131413"/>
          <w:spacing w:val="-2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ausgewählt,</w:t>
      </w:r>
      <w:r w:rsidR="00CA2BF5" w:rsidRPr="0088270D">
        <w:rPr>
          <w:color w:val="131413"/>
          <w:spacing w:val="-1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die</w:t>
      </w:r>
      <w:r w:rsidR="00CA2BF5" w:rsidRPr="0088270D">
        <w:rPr>
          <w:color w:val="131413"/>
          <w:spacing w:val="-1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am</w:t>
      </w:r>
      <w:r w:rsidR="00CA2BF5" w:rsidRPr="0088270D">
        <w:rPr>
          <w:color w:val="131413"/>
          <w:w w:val="104"/>
          <w:lang w:val="de-DE"/>
        </w:rPr>
        <w:t xml:space="preserve"> </w:t>
      </w:r>
      <w:r w:rsidR="00CA2BF5" w:rsidRPr="0088270D">
        <w:rPr>
          <w:color w:val="131413"/>
          <w:spacing w:val="-1"/>
          <w:w w:val="105"/>
          <w:lang w:val="de-DE"/>
        </w:rPr>
        <w:t>Veranstaltungstag</w:t>
      </w:r>
      <w:r w:rsidR="00CA2BF5" w:rsidRPr="0088270D">
        <w:rPr>
          <w:color w:val="131413"/>
          <w:spacing w:val="1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im</w:t>
      </w:r>
      <w:r w:rsidR="00CA2BF5" w:rsidRPr="0088270D">
        <w:rPr>
          <w:color w:val="131413"/>
          <w:spacing w:val="2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Foyer</w:t>
      </w:r>
      <w:r w:rsidR="00CA2BF5" w:rsidRPr="0088270D">
        <w:rPr>
          <w:color w:val="131413"/>
          <w:spacing w:val="2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des</w:t>
      </w:r>
      <w:r w:rsidR="00CA2BF5" w:rsidRPr="0088270D">
        <w:rPr>
          <w:color w:val="131413"/>
          <w:spacing w:val="2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Gewandhauses</w:t>
      </w:r>
      <w:r w:rsidR="00CA2BF5" w:rsidRPr="0088270D">
        <w:rPr>
          <w:color w:val="131413"/>
          <w:spacing w:val="2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zu</w:t>
      </w:r>
      <w:r w:rsidR="00CA2BF5" w:rsidRPr="0088270D">
        <w:rPr>
          <w:color w:val="131413"/>
          <w:spacing w:val="2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Leipzig</w:t>
      </w:r>
      <w:r w:rsidR="00CA2BF5" w:rsidRPr="0088270D">
        <w:rPr>
          <w:color w:val="131413"/>
          <w:spacing w:val="2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zu</w:t>
      </w:r>
      <w:r w:rsidR="00CA2BF5" w:rsidRPr="0088270D">
        <w:rPr>
          <w:color w:val="131413"/>
          <w:spacing w:val="28"/>
          <w:w w:val="108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sehen</w:t>
      </w:r>
      <w:r w:rsidR="00CA2BF5" w:rsidRPr="0088270D">
        <w:rPr>
          <w:color w:val="131413"/>
          <w:spacing w:val="-7"/>
          <w:w w:val="105"/>
          <w:lang w:val="de-DE"/>
        </w:rPr>
        <w:t xml:space="preserve"> </w:t>
      </w:r>
      <w:r w:rsidR="00CA2BF5" w:rsidRPr="0088270D">
        <w:rPr>
          <w:color w:val="131413"/>
          <w:spacing w:val="-1"/>
          <w:w w:val="105"/>
          <w:lang w:val="de-DE"/>
        </w:rPr>
        <w:t>waren.</w:t>
      </w:r>
      <w:r w:rsidR="00CA2BF5" w:rsidRPr="0088270D">
        <w:rPr>
          <w:color w:val="131413"/>
          <w:spacing w:val="-7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Die</w:t>
      </w:r>
      <w:r w:rsidR="00CA2BF5" w:rsidRPr="0088270D">
        <w:rPr>
          <w:color w:val="131413"/>
          <w:spacing w:val="-6"/>
          <w:w w:val="105"/>
          <w:lang w:val="de-DE"/>
        </w:rPr>
        <w:t xml:space="preserve"> </w:t>
      </w:r>
      <w:r w:rsidR="00CA2BF5" w:rsidRPr="0088270D">
        <w:rPr>
          <w:color w:val="131413"/>
          <w:spacing w:val="-1"/>
          <w:w w:val="105"/>
          <w:lang w:val="de-DE"/>
        </w:rPr>
        <w:t>Kongr</w:t>
      </w:r>
      <w:r w:rsidR="00CA2BF5" w:rsidRPr="0088270D">
        <w:rPr>
          <w:color w:val="131413"/>
          <w:spacing w:val="-2"/>
          <w:w w:val="105"/>
          <w:lang w:val="de-DE"/>
        </w:rPr>
        <w:t>essteilnehmer</w:t>
      </w:r>
      <w:r w:rsidR="00CA2BF5" w:rsidRPr="0088270D">
        <w:rPr>
          <w:color w:val="131413"/>
          <w:spacing w:val="-7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bestimmten</w:t>
      </w:r>
      <w:r w:rsidR="00CA2BF5" w:rsidRPr="0088270D">
        <w:rPr>
          <w:color w:val="131413"/>
          <w:spacing w:val="-6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jeweils</w:t>
      </w:r>
      <w:r w:rsidR="00CA2BF5" w:rsidRPr="0088270D">
        <w:rPr>
          <w:color w:val="131413"/>
          <w:spacing w:val="-7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die</w:t>
      </w:r>
      <w:r w:rsidR="00CA2BF5" w:rsidRPr="0088270D">
        <w:rPr>
          <w:color w:val="131413"/>
          <w:spacing w:val="37"/>
          <w:w w:val="102"/>
          <w:lang w:val="de-DE"/>
        </w:rPr>
        <w:t xml:space="preserve"> </w:t>
      </w:r>
      <w:r w:rsidR="00CA2BF5" w:rsidRPr="0088270D">
        <w:rPr>
          <w:color w:val="131413"/>
          <w:spacing w:val="-2"/>
          <w:w w:val="105"/>
          <w:lang w:val="de-DE"/>
        </w:rPr>
        <w:t>drei</w:t>
      </w:r>
      <w:r w:rsidR="00CA2BF5" w:rsidRPr="0088270D">
        <w:rPr>
          <w:color w:val="131413"/>
          <w:spacing w:val="-1"/>
          <w:w w:val="105"/>
          <w:lang w:val="de-DE"/>
        </w:rPr>
        <w:t xml:space="preserve"> Gewinnerbilder. </w:t>
      </w:r>
      <w:r w:rsidR="00CA2BF5" w:rsidRPr="0088270D">
        <w:rPr>
          <w:color w:val="131413"/>
          <w:w w:val="105"/>
          <w:lang w:val="de-DE"/>
        </w:rPr>
        <w:t>Höhepunkt war</w:t>
      </w:r>
      <w:r w:rsidR="00CA2BF5" w:rsidRPr="0088270D">
        <w:rPr>
          <w:color w:val="131413"/>
          <w:spacing w:val="-1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die</w:t>
      </w:r>
      <w:r w:rsidR="00CA2BF5" w:rsidRPr="0088270D">
        <w:rPr>
          <w:color w:val="131413"/>
          <w:spacing w:val="-1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Ehrung der</w:t>
      </w:r>
      <w:r w:rsidR="00CA2BF5" w:rsidRPr="0088270D">
        <w:rPr>
          <w:color w:val="131413"/>
          <w:spacing w:val="-1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am</w:t>
      </w:r>
      <w:r w:rsidR="00CA2BF5" w:rsidRPr="0088270D">
        <w:rPr>
          <w:color w:val="131413"/>
          <w:spacing w:val="-1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besten</w:t>
      </w:r>
      <w:r w:rsidR="00CA2BF5" w:rsidRPr="0088270D">
        <w:rPr>
          <w:color w:val="131413"/>
          <w:spacing w:val="21"/>
          <w:w w:val="102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bewerteten</w:t>
      </w:r>
      <w:r w:rsidR="00CA2BF5" w:rsidRPr="0088270D">
        <w:rPr>
          <w:color w:val="131413"/>
          <w:spacing w:val="-8"/>
          <w:w w:val="105"/>
          <w:lang w:val="de-DE"/>
        </w:rPr>
        <w:t xml:space="preserve"> </w:t>
      </w:r>
      <w:r w:rsidR="00CA2BF5" w:rsidRPr="0088270D">
        <w:rPr>
          <w:color w:val="131413"/>
          <w:spacing w:val="-1"/>
          <w:w w:val="105"/>
          <w:lang w:val="de-DE"/>
        </w:rPr>
        <w:t>W</w:t>
      </w:r>
      <w:r w:rsidR="00CA2BF5" w:rsidRPr="0088270D">
        <w:rPr>
          <w:color w:val="131413"/>
          <w:spacing w:val="-2"/>
          <w:w w:val="105"/>
          <w:lang w:val="de-DE"/>
        </w:rPr>
        <w:t>erke</w:t>
      </w:r>
      <w:r w:rsidR="00CA2BF5" w:rsidRPr="0088270D">
        <w:rPr>
          <w:color w:val="131413"/>
          <w:spacing w:val="-8"/>
          <w:w w:val="105"/>
          <w:lang w:val="de-DE"/>
        </w:rPr>
        <w:t xml:space="preserve"> </w:t>
      </w:r>
      <w:r w:rsidR="00CA2BF5" w:rsidRPr="0088270D">
        <w:rPr>
          <w:color w:val="131413"/>
          <w:spacing w:val="-1"/>
          <w:w w:val="105"/>
          <w:lang w:val="de-DE"/>
        </w:rPr>
        <w:t>durch</w:t>
      </w:r>
      <w:r w:rsidR="00CA2BF5" w:rsidRPr="0088270D">
        <w:rPr>
          <w:color w:val="131413"/>
          <w:spacing w:val="-8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den</w:t>
      </w:r>
      <w:r w:rsidR="00CA2BF5" w:rsidRPr="0088270D">
        <w:rPr>
          <w:color w:val="131413"/>
          <w:spacing w:val="-8"/>
          <w:w w:val="105"/>
          <w:lang w:val="de-DE"/>
        </w:rPr>
        <w:t xml:space="preserve"> </w:t>
      </w:r>
      <w:r w:rsidR="00CA2BF5" w:rsidRPr="0088270D">
        <w:rPr>
          <w:color w:val="131413"/>
          <w:spacing w:val="-2"/>
          <w:w w:val="105"/>
          <w:lang w:val="de-DE"/>
        </w:rPr>
        <w:t>pr</w:t>
      </w:r>
      <w:r w:rsidR="00CA2BF5" w:rsidRPr="0088270D">
        <w:rPr>
          <w:color w:val="131413"/>
          <w:spacing w:val="-1"/>
          <w:w w:val="105"/>
          <w:lang w:val="de-DE"/>
        </w:rPr>
        <w:t>ominenten</w:t>
      </w:r>
      <w:r w:rsidR="00CA2BF5" w:rsidRPr="0088270D">
        <w:rPr>
          <w:color w:val="131413"/>
          <w:spacing w:val="-8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Schirmherrn</w:t>
      </w:r>
      <w:r w:rsidR="00CA2BF5" w:rsidRPr="0088270D">
        <w:rPr>
          <w:color w:val="131413"/>
          <w:spacing w:val="-8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der</w:t>
      </w:r>
      <w:r w:rsidR="00CA2BF5" w:rsidRPr="0088270D">
        <w:rPr>
          <w:color w:val="131413"/>
          <w:spacing w:val="29"/>
          <w:w w:val="101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Stiftung</w:t>
      </w:r>
      <w:r w:rsidR="00CA2BF5" w:rsidRPr="0088270D">
        <w:rPr>
          <w:color w:val="131413"/>
          <w:spacing w:val="-4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Deutsche</w:t>
      </w:r>
      <w:r w:rsidR="00CA2BF5" w:rsidRPr="0088270D">
        <w:rPr>
          <w:color w:val="131413"/>
          <w:spacing w:val="-3"/>
          <w:w w:val="105"/>
          <w:lang w:val="de-DE"/>
        </w:rPr>
        <w:t xml:space="preserve"> </w:t>
      </w:r>
      <w:r w:rsidR="00CA2BF5" w:rsidRPr="0088270D">
        <w:rPr>
          <w:color w:val="131413"/>
          <w:spacing w:val="-1"/>
          <w:w w:val="105"/>
          <w:lang w:val="de-DE"/>
        </w:rPr>
        <w:t>Depr</w:t>
      </w:r>
      <w:r w:rsidR="00CA2BF5" w:rsidRPr="0088270D">
        <w:rPr>
          <w:color w:val="131413"/>
          <w:spacing w:val="-2"/>
          <w:w w:val="105"/>
          <w:lang w:val="de-DE"/>
        </w:rPr>
        <w:t>essionshilfe</w:t>
      </w:r>
      <w:r w:rsidR="00CA2BF5" w:rsidRPr="0088270D">
        <w:rPr>
          <w:color w:val="131413"/>
          <w:spacing w:val="-4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Harald</w:t>
      </w:r>
      <w:r w:rsidR="00CA2BF5" w:rsidRPr="0088270D">
        <w:rPr>
          <w:color w:val="131413"/>
          <w:spacing w:val="-3"/>
          <w:w w:val="105"/>
          <w:lang w:val="de-DE"/>
        </w:rPr>
        <w:t xml:space="preserve"> </w:t>
      </w:r>
      <w:r w:rsidR="00CA2BF5" w:rsidRPr="0088270D">
        <w:rPr>
          <w:color w:val="131413"/>
          <w:w w:val="105"/>
          <w:lang w:val="de-DE"/>
        </w:rPr>
        <w:t>Schmidt.</w:t>
      </w:r>
    </w:p>
    <w:p w:rsidR="004C50CA" w:rsidRPr="0088270D" w:rsidRDefault="004C50CA">
      <w:pPr>
        <w:rPr>
          <w:rFonts w:ascii="Calibri" w:eastAsia="Calibri" w:hAnsi="Calibri" w:cs="Calibri"/>
          <w:sz w:val="16"/>
          <w:szCs w:val="16"/>
          <w:lang w:val="de-DE"/>
        </w:rPr>
      </w:pPr>
    </w:p>
    <w:p w:rsidR="004C50CA" w:rsidRPr="0088270D" w:rsidRDefault="004C50CA">
      <w:pPr>
        <w:rPr>
          <w:rFonts w:ascii="Calibri" w:eastAsia="Calibri" w:hAnsi="Calibri" w:cs="Calibri"/>
          <w:sz w:val="16"/>
          <w:szCs w:val="16"/>
          <w:lang w:val="de-DE"/>
        </w:rPr>
      </w:pPr>
    </w:p>
    <w:p w:rsidR="004C50CA" w:rsidRPr="0088270D" w:rsidRDefault="004C50CA">
      <w:pPr>
        <w:rPr>
          <w:rFonts w:ascii="Calibri" w:eastAsia="Calibri" w:hAnsi="Calibri" w:cs="Calibri"/>
          <w:sz w:val="16"/>
          <w:szCs w:val="16"/>
          <w:lang w:val="de-DE"/>
        </w:rPr>
      </w:pPr>
    </w:p>
    <w:p w:rsidR="004C50CA" w:rsidRPr="0088270D" w:rsidRDefault="004C50CA">
      <w:pPr>
        <w:rPr>
          <w:rFonts w:ascii="Calibri" w:eastAsia="Calibri" w:hAnsi="Calibri" w:cs="Calibri"/>
          <w:sz w:val="16"/>
          <w:szCs w:val="16"/>
          <w:lang w:val="de-DE"/>
        </w:rPr>
      </w:pPr>
    </w:p>
    <w:p w:rsidR="004C50CA" w:rsidRPr="0088270D" w:rsidRDefault="004C50CA">
      <w:pPr>
        <w:rPr>
          <w:rFonts w:ascii="Calibri" w:eastAsia="Calibri" w:hAnsi="Calibri" w:cs="Calibri"/>
          <w:sz w:val="16"/>
          <w:szCs w:val="16"/>
          <w:lang w:val="de-DE"/>
        </w:rPr>
      </w:pPr>
    </w:p>
    <w:p w:rsidR="004C50CA" w:rsidRPr="0088270D" w:rsidRDefault="004C50CA">
      <w:pPr>
        <w:rPr>
          <w:rFonts w:ascii="Calibri" w:eastAsia="Calibri" w:hAnsi="Calibri" w:cs="Calibri"/>
          <w:sz w:val="16"/>
          <w:szCs w:val="16"/>
          <w:lang w:val="de-DE"/>
        </w:rPr>
      </w:pPr>
    </w:p>
    <w:p w:rsidR="004C50CA" w:rsidRPr="0088270D" w:rsidRDefault="004C50CA">
      <w:pPr>
        <w:rPr>
          <w:rFonts w:ascii="Calibri" w:eastAsia="Calibri" w:hAnsi="Calibri" w:cs="Calibri"/>
          <w:sz w:val="16"/>
          <w:szCs w:val="16"/>
          <w:lang w:val="de-DE"/>
        </w:rPr>
      </w:pPr>
    </w:p>
    <w:p w:rsidR="004C50CA" w:rsidRPr="0088270D" w:rsidRDefault="004C50CA">
      <w:pPr>
        <w:rPr>
          <w:rFonts w:ascii="Calibri" w:eastAsia="Calibri" w:hAnsi="Calibri" w:cs="Calibri"/>
          <w:sz w:val="16"/>
          <w:szCs w:val="16"/>
          <w:lang w:val="de-DE"/>
        </w:rPr>
      </w:pPr>
    </w:p>
    <w:p w:rsidR="004C50CA" w:rsidRPr="0088270D" w:rsidRDefault="004C50CA">
      <w:pPr>
        <w:rPr>
          <w:rFonts w:ascii="Calibri" w:eastAsia="Calibri" w:hAnsi="Calibri" w:cs="Calibri"/>
          <w:sz w:val="16"/>
          <w:szCs w:val="16"/>
          <w:lang w:val="de-DE"/>
        </w:rPr>
      </w:pPr>
    </w:p>
    <w:p w:rsidR="004C50CA" w:rsidRPr="0088270D" w:rsidRDefault="004C50CA">
      <w:pPr>
        <w:rPr>
          <w:rFonts w:ascii="Calibri" w:eastAsia="Calibri" w:hAnsi="Calibri" w:cs="Calibri"/>
          <w:sz w:val="16"/>
          <w:szCs w:val="16"/>
          <w:lang w:val="de-DE"/>
        </w:rPr>
      </w:pPr>
    </w:p>
    <w:p w:rsidR="004C50CA" w:rsidRPr="0088270D" w:rsidRDefault="004C50CA">
      <w:pPr>
        <w:rPr>
          <w:rFonts w:ascii="Calibri" w:eastAsia="Calibri" w:hAnsi="Calibri" w:cs="Calibri"/>
          <w:sz w:val="16"/>
          <w:szCs w:val="16"/>
          <w:lang w:val="de-DE"/>
        </w:rPr>
      </w:pPr>
    </w:p>
    <w:p w:rsidR="004C50CA" w:rsidRPr="0088270D" w:rsidRDefault="004C50CA">
      <w:pPr>
        <w:rPr>
          <w:rFonts w:ascii="Calibri" w:eastAsia="Calibri" w:hAnsi="Calibri" w:cs="Calibri"/>
          <w:sz w:val="16"/>
          <w:szCs w:val="16"/>
          <w:lang w:val="de-DE"/>
        </w:rPr>
      </w:pPr>
    </w:p>
    <w:p w:rsidR="004C50CA" w:rsidRPr="0088270D" w:rsidRDefault="004C50CA">
      <w:pPr>
        <w:rPr>
          <w:rFonts w:ascii="Calibri" w:eastAsia="Calibri" w:hAnsi="Calibri" w:cs="Calibri"/>
          <w:sz w:val="16"/>
          <w:szCs w:val="16"/>
          <w:lang w:val="de-DE"/>
        </w:rPr>
      </w:pPr>
    </w:p>
    <w:p w:rsidR="004C50CA" w:rsidRPr="0088270D" w:rsidRDefault="00CA2BF5">
      <w:pPr>
        <w:pStyle w:val="berschrift2"/>
        <w:spacing w:before="105"/>
        <w:ind w:left="0"/>
        <w:jc w:val="right"/>
        <w:rPr>
          <w:b w:val="0"/>
          <w:bCs w:val="0"/>
          <w:lang w:val="de-DE"/>
        </w:rPr>
      </w:pPr>
      <w:r w:rsidRPr="0088270D">
        <w:rPr>
          <w:color w:val="131413"/>
          <w:w w:val="95"/>
          <w:lang w:val="de-DE"/>
        </w:rPr>
        <w:t>»Anders</w:t>
      </w:r>
      <w:r w:rsidRPr="0088270D">
        <w:rPr>
          <w:color w:val="131413"/>
          <w:spacing w:val="15"/>
          <w:w w:val="95"/>
          <w:lang w:val="de-DE"/>
        </w:rPr>
        <w:t xml:space="preserve"> </w:t>
      </w:r>
      <w:r w:rsidRPr="0088270D">
        <w:rPr>
          <w:color w:val="131413"/>
          <w:w w:val="95"/>
          <w:lang w:val="de-DE"/>
        </w:rPr>
        <w:t>sein«</w:t>
      </w:r>
    </w:p>
    <w:p w:rsidR="004C50CA" w:rsidRPr="0088270D" w:rsidRDefault="00CA2BF5">
      <w:pPr>
        <w:pStyle w:val="Textkrper"/>
        <w:spacing w:before="13"/>
        <w:ind w:left="0"/>
        <w:jc w:val="right"/>
        <w:rPr>
          <w:lang w:val="de-DE"/>
        </w:rPr>
      </w:pPr>
      <w:r w:rsidRPr="0088270D">
        <w:rPr>
          <w:color w:val="131413"/>
          <w:lang w:val="de-DE"/>
        </w:rPr>
        <w:t>Foto:</w:t>
      </w:r>
      <w:r w:rsidRPr="0088270D">
        <w:rPr>
          <w:color w:val="131413"/>
          <w:spacing w:val="20"/>
          <w:lang w:val="de-DE"/>
        </w:rPr>
        <w:t xml:space="preserve"> </w:t>
      </w:r>
      <w:r w:rsidRPr="0088270D">
        <w:rPr>
          <w:color w:val="131413"/>
          <w:lang w:val="de-DE"/>
        </w:rPr>
        <w:t>Heike</w:t>
      </w:r>
      <w:r w:rsidRPr="0088270D">
        <w:rPr>
          <w:color w:val="131413"/>
          <w:spacing w:val="21"/>
          <w:lang w:val="de-DE"/>
        </w:rPr>
        <w:t xml:space="preserve"> </w:t>
      </w:r>
      <w:r w:rsidRPr="0088270D">
        <w:rPr>
          <w:color w:val="131413"/>
          <w:spacing w:val="-3"/>
          <w:lang w:val="de-DE"/>
        </w:rPr>
        <w:t>Meier,</w:t>
      </w:r>
      <w:r w:rsidRPr="0088270D">
        <w:rPr>
          <w:color w:val="131413"/>
          <w:spacing w:val="20"/>
          <w:lang w:val="de-DE"/>
        </w:rPr>
        <w:t xml:space="preserve"> </w:t>
      </w:r>
      <w:r w:rsidRPr="0088270D">
        <w:rPr>
          <w:color w:val="131413"/>
          <w:lang w:val="de-DE"/>
        </w:rPr>
        <w:t>Halberstadt</w:t>
      </w:r>
    </w:p>
    <w:p w:rsidR="004C50CA" w:rsidRPr="0088270D" w:rsidRDefault="00CA2BF5">
      <w:pPr>
        <w:spacing w:before="8"/>
        <w:rPr>
          <w:rFonts w:ascii="Calibri" w:eastAsia="Calibri" w:hAnsi="Calibri" w:cs="Calibri"/>
          <w:sz w:val="20"/>
          <w:szCs w:val="20"/>
          <w:lang w:val="de-DE"/>
        </w:rPr>
      </w:pPr>
      <w:r w:rsidRPr="0088270D">
        <w:rPr>
          <w:lang w:val="de-DE"/>
        </w:rPr>
        <w:br w:type="column"/>
      </w:r>
    </w:p>
    <w:p w:rsidR="004C50CA" w:rsidRPr="0088270D" w:rsidRDefault="00CA2BF5">
      <w:pPr>
        <w:pStyle w:val="berschrift2"/>
        <w:ind w:left="450" w:right="528"/>
        <w:rPr>
          <w:b w:val="0"/>
          <w:bCs w:val="0"/>
          <w:lang w:val="de-DE"/>
        </w:rPr>
      </w:pPr>
      <w:r w:rsidRPr="0088270D">
        <w:rPr>
          <w:color w:val="DC2A1B"/>
          <w:lang w:val="de-DE"/>
        </w:rPr>
        <w:t>Eine</w:t>
      </w:r>
      <w:r w:rsidRPr="0088270D">
        <w:rPr>
          <w:color w:val="DC2A1B"/>
          <w:spacing w:val="-12"/>
          <w:lang w:val="de-DE"/>
        </w:rPr>
        <w:t xml:space="preserve"> </w:t>
      </w:r>
      <w:r w:rsidRPr="0088270D">
        <w:rPr>
          <w:color w:val="DC2A1B"/>
          <w:lang w:val="de-DE"/>
        </w:rPr>
        <w:t>Ausstellung</w:t>
      </w:r>
      <w:r w:rsidRPr="0088270D">
        <w:rPr>
          <w:color w:val="DC2A1B"/>
          <w:spacing w:val="-11"/>
          <w:lang w:val="de-DE"/>
        </w:rPr>
        <w:t xml:space="preserve"> </w:t>
      </w:r>
      <w:r w:rsidRPr="0088270D">
        <w:rPr>
          <w:color w:val="DC2A1B"/>
          <w:lang w:val="de-DE"/>
        </w:rPr>
        <w:t>geht</w:t>
      </w:r>
      <w:r w:rsidRPr="0088270D">
        <w:rPr>
          <w:color w:val="DC2A1B"/>
          <w:spacing w:val="-11"/>
          <w:lang w:val="de-DE"/>
        </w:rPr>
        <w:t xml:space="preserve"> </w:t>
      </w:r>
      <w:r w:rsidRPr="0088270D">
        <w:rPr>
          <w:color w:val="DC2A1B"/>
          <w:lang w:val="de-DE"/>
        </w:rPr>
        <w:t>auf</w:t>
      </w:r>
      <w:r w:rsidRPr="0088270D">
        <w:rPr>
          <w:color w:val="DC2A1B"/>
          <w:spacing w:val="-11"/>
          <w:lang w:val="de-DE"/>
        </w:rPr>
        <w:t xml:space="preserve"> </w:t>
      </w:r>
      <w:r w:rsidRPr="0088270D">
        <w:rPr>
          <w:color w:val="DC2A1B"/>
          <w:spacing w:val="-1"/>
          <w:lang w:val="de-DE"/>
        </w:rPr>
        <w:t>Wanderschaft</w:t>
      </w:r>
    </w:p>
    <w:p w:rsidR="004C50CA" w:rsidRPr="0088270D" w:rsidRDefault="00CA2BF5">
      <w:pPr>
        <w:pStyle w:val="Textkrper"/>
        <w:spacing w:before="138" w:line="294" w:lineRule="auto"/>
        <w:ind w:left="767" w:right="528"/>
        <w:rPr>
          <w:lang w:val="de-DE"/>
        </w:rPr>
      </w:pPr>
      <w:r w:rsidRPr="0088270D">
        <w:rPr>
          <w:color w:val="131413"/>
          <w:w w:val="105"/>
          <w:lang w:val="de-DE"/>
        </w:rPr>
        <w:t>Aufgrund des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großen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Zuspruchs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und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dem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vielfach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geäußerten</w:t>
      </w:r>
      <w:r w:rsidRPr="0088270D">
        <w:rPr>
          <w:color w:val="131413"/>
          <w:spacing w:val="23"/>
          <w:w w:val="103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Wunsch,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die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Bilder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des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W</w:t>
      </w:r>
      <w:r w:rsidRPr="0088270D">
        <w:rPr>
          <w:color w:val="131413"/>
          <w:spacing w:val="-2"/>
          <w:w w:val="105"/>
          <w:lang w:val="de-DE"/>
        </w:rPr>
        <w:t>ettbewerbs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auch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nach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dem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Kongr</w:t>
      </w:r>
      <w:r w:rsidRPr="0088270D">
        <w:rPr>
          <w:color w:val="131413"/>
          <w:spacing w:val="-2"/>
          <w:w w:val="105"/>
          <w:lang w:val="de-DE"/>
        </w:rPr>
        <w:t>ess</w:t>
      </w:r>
      <w:r w:rsidRPr="0088270D">
        <w:rPr>
          <w:color w:val="131413"/>
          <w:w w:val="99"/>
          <w:lang w:val="de-DE"/>
        </w:rPr>
        <w:t xml:space="preserve"> </w:t>
      </w:r>
      <w:r w:rsidRPr="0088270D">
        <w:rPr>
          <w:color w:val="131413"/>
          <w:spacing w:val="35"/>
          <w:w w:val="99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für</w:t>
      </w:r>
      <w:r w:rsidRPr="0088270D">
        <w:rPr>
          <w:color w:val="131413"/>
          <w:spacing w:val="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die</w:t>
      </w:r>
      <w:r w:rsidRPr="0088270D">
        <w:rPr>
          <w:color w:val="131413"/>
          <w:spacing w:val="5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Öf</w:t>
      </w:r>
      <w:r w:rsidRPr="0088270D">
        <w:rPr>
          <w:color w:val="131413"/>
          <w:spacing w:val="-2"/>
          <w:w w:val="105"/>
          <w:lang w:val="de-DE"/>
        </w:rPr>
        <w:t>fentlichkeit</w:t>
      </w:r>
      <w:r w:rsidRPr="0088270D">
        <w:rPr>
          <w:color w:val="131413"/>
          <w:spacing w:val="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zugänglich</w:t>
      </w:r>
      <w:r w:rsidRPr="0088270D">
        <w:rPr>
          <w:color w:val="131413"/>
          <w:spacing w:val="5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zu</w:t>
      </w:r>
      <w:r w:rsidRPr="0088270D">
        <w:rPr>
          <w:color w:val="131413"/>
          <w:spacing w:val="5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machen,</w:t>
      </w:r>
      <w:r w:rsidRPr="0088270D">
        <w:rPr>
          <w:color w:val="131413"/>
          <w:spacing w:val="4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wurde</w:t>
      </w:r>
      <w:r w:rsidRPr="0088270D">
        <w:rPr>
          <w:color w:val="131413"/>
          <w:spacing w:val="5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2011</w:t>
      </w:r>
      <w:r w:rsidRPr="0088270D">
        <w:rPr>
          <w:color w:val="131413"/>
          <w:spacing w:val="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die</w:t>
      </w:r>
      <w:r w:rsidRPr="0088270D">
        <w:rPr>
          <w:color w:val="131413"/>
          <w:spacing w:val="5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Idee</w:t>
      </w:r>
      <w:r w:rsidRPr="0088270D">
        <w:rPr>
          <w:color w:val="131413"/>
          <w:spacing w:val="27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einer</w:t>
      </w:r>
      <w:r w:rsidRPr="0088270D">
        <w:rPr>
          <w:color w:val="131413"/>
          <w:spacing w:val="-14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Wanderausstellung</w:t>
      </w:r>
      <w:r w:rsidRPr="0088270D">
        <w:rPr>
          <w:color w:val="131413"/>
          <w:spacing w:val="-14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geboren.</w:t>
      </w:r>
    </w:p>
    <w:p w:rsidR="004C50CA" w:rsidRPr="0088270D" w:rsidRDefault="00CA2BF5">
      <w:pPr>
        <w:pStyle w:val="Textkrper"/>
        <w:spacing w:line="294" w:lineRule="auto"/>
        <w:ind w:left="767" w:right="678"/>
        <w:rPr>
          <w:lang w:val="de-DE"/>
        </w:rPr>
      </w:pPr>
      <w:r w:rsidRPr="0088270D">
        <w:rPr>
          <w:color w:val="131413"/>
          <w:w w:val="105"/>
          <w:lang w:val="de-DE"/>
        </w:rPr>
        <w:t>Die</w:t>
      </w:r>
      <w:r w:rsidRPr="0088270D">
        <w:rPr>
          <w:color w:val="131413"/>
          <w:spacing w:val="-5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Bilder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der</w:t>
      </w:r>
      <w:r w:rsidRPr="0088270D">
        <w:rPr>
          <w:color w:val="131413"/>
          <w:spacing w:val="-5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ersten</w:t>
      </w:r>
      <w:r w:rsidRPr="0088270D">
        <w:rPr>
          <w:color w:val="131413"/>
          <w:spacing w:val="-5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Ausstellung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wurden</w:t>
      </w:r>
      <w:r w:rsidRPr="0088270D">
        <w:rPr>
          <w:color w:val="131413"/>
          <w:spacing w:val="-5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durch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spacing w:val="-2"/>
          <w:w w:val="105"/>
          <w:lang w:val="de-DE"/>
        </w:rPr>
        <w:t>weitere</w:t>
      </w:r>
      <w:r w:rsidRPr="0088270D">
        <w:rPr>
          <w:color w:val="131413"/>
          <w:spacing w:val="-5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Einsen-</w:t>
      </w:r>
      <w:r w:rsidRPr="0088270D">
        <w:rPr>
          <w:color w:val="131413"/>
          <w:spacing w:val="30"/>
          <w:w w:val="103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dungen</w:t>
      </w:r>
      <w:r w:rsidRPr="0088270D">
        <w:rPr>
          <w:color w:val="131413"/>
          <w:spacing w:val="7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aus</w:t>
      </w:r>
      <w:r w:rsidRPr="0088270D">
        <w:rPr>
          <w:color w:val="131413"/>
          <w:spacing w:val="8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den</w:t>
      </w:r>
      <w:r w:rsidRPr="0088270D">
        <w:rPr>
          <w:color w:val="131413"/>
          <w:spacing w:val="7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W</w:t>
      </w:r>
      <w:r w:rsidRPr="0088270D">
        <w:rPr>
          <w:color w:val="131413"/>
          <w:spacing w:val="-2"/>
          <w:w w:val="105"/>
          <w:lang w:val="de-DE"/>
        </w:rPr>
        <w:t>ettbewerben</w:t>
      </w:r>
      <w:r w:rsidRPr="0088270D">
        <w:rPr>
          <w:color w:val="131413"/>
          <w:spacing w:val="8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2013</w:t>
      </w:r>
      <w:r w:rsidRPr="0088270D">
        <w:rPr>
          <w:color w:val="131413"/>
          <w:spacing w:val="7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und</w:t>
      </w:r>
      <w:r w:rsidRPr="0088270D">
        <w:rPr>
          <w:color w:val="131413"/>
          <w:spacing w:val="8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2015</w:t>
      </w:r>
      <w:r w:rsidRPr="0088270D">
        <w:rPr>
          <w:color w:val="131413"/>
          <w:spacing w:val="7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ergänzt</w:t>
      </w:r>
      <w:r w:rsidRPr="0088270D">
        <w:rPr>
          <w:color w:val="131413"/>
          <w:spacing w:val="8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und</w:t>
      </w:r>
      <w:r w:rsidRPr="0088270D">
        <w:rPr>
          <w:color w:val="131413"/>
          <w:spacing w:val="29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bilden</w:t>
      </w:r>
      <w:r w:rsidRPr="0088270D">
        <w:rPr>
          <w:color w:val="131413"/>
          <w:spacing w:val="-3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so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die</w:t>
      </w:r>
      <w:r w:rsidRPr="0088270D">
        <w:rPr>
          <w:color w:val="131413"/>
          <w:spacing w:val="-3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Basis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einer</w:t>
      </w:r>
      <w:r w:rsidRPr="0088270D">
        <w:rPr>
          <w:color w:val="131413"/>
          <w:spacing w:val="-3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Ausstellung,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die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durch</w:t>
      </w:r>
      <w:r w:rsidRPr="0088270D">
        <w:rPr>
          <w:color w:val="131413"/>
          <w:spacing w:val="-3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die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Vielfältigkeit</w:t>
      </w:r>
      <w:r w:rsidRPr="0088270D">
        <w:rPr>
          <w:color w:val="131413"/>
          <w:spacing w:val="22"/>
          <w:w w:val="103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der</w:t>
      </w:r>
      <w:r w:rsidRPr="0088270D">
        <w:rPr>
          <w:color w:val="131413"/>
          <w:spacing w:val="-7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Motivideen,</w:t>
      </w:r>
      <w:r w:rsidRPr="0088270D">
        <w:rPr>
          <w:color w:val="131413"/>
          <w:spacing w:val="-6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die</w:t>
      </w:r>
      <w:r w:rsidRPr="0088270D">
        <w:rPr>
          <w:color w:val="131413"/>
          <w:spacing w:val="-6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Qualität</w:t>
      </w:r>
      <w:r w:rsidRPr="0088270D">
        <w:rPr>
          <w:color w:val="131413"/>
          <w:spacing w:val="-6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der</w:t>
      </w:r>
      <w:r w:rsidRPr="0088270D">
        <w:rPr>
          <w:color w:val="131413"/>
          <w:spacing w:val="-6"/>
          <w:w w:val="105"/>
          <w:lang w:val="de-DE"/>
        </w:rPr>
        <w:t xml:space="preserve"> </w:t>
      </w:r>
      <w:r w:rsidRPr="0088270D">
        <w:rPr>
          <w:color w:val="131413"/>
          <w:spacing w:val="-2"/>
          <w:w w:val="105"/>
          <w:lang w:val="de-DE"/>
        </w:rPr>
        <w:t>Einr</w:t>
      </w:r>
      <w:r w:rsidRPr="0088270D">
        <w:rPr>
          <w:color w:val="131413"/>
          <w:spacing w:val="-1"/>
          <w:w w:val="105"/>
          <w:lang w:val="de-DE"/>
        </w:rPr>
        <w:t>eichungen,</w:t>
      </w:r>
      <w:r w:rsidRPr="0088270D">
        <w:rPr>
          <w:color w:val="131413"/>
          <w:spacing w:val="-6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vor</w:t>
      </w:r>
      <w:r w:rsidRPr="0088270D">
        <w:rPr>
          <w:color w:val="131413"/>
          <w:spacing w:val="-6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allem</w:t>
      </w:r>
      <w:r w:rsidRPr="0088270D">
        <w:rPr>
          <w:color w:val="131413"/>
          <w:spacing w:val="-6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aber</w:t>
      </w:r>
      <w:r w:rsidRPr="0088270D">
        <w:rPr>
          <w:color w:val="131413"/>
          <w:spacing w:val="23"/>
          <w:w w:val="102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durch</w:t>
      </w:r>
      <w:r w:rsidRPr="0088270D">
        <w:rPr>
          <w:color w:val="131413"/>
          <w:spacing w:val="-6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den</w:t>
      </w:r>
      <w:r w:rsidRPr="0088270D">
        <w:rPr>
          <w:color w:val="131413"/>
          <w:spacing w:val="-6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tiefen</w:t>
      </w:r>
      <w:r w:rsidRPr="0088270D">
        <w:rPr>
          <w:color w:val="131413"/>
          <w:spacing w:val="-6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Symbolwert</w:t>
      </w:r>
      <w:r w:rsidRPr="0088270D">
        <w:rPr>
          <w:color w:val="131413"/>
          <w:spacing w:val="-6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der</w:t>
      </w:r>
      <w:r w:rsidRPr="0088270D">
        <w:rPr>
          <w:color w:val="131413"/>
          <w:spacing w:val="-6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Bilder</w:t>
      </w:r>
      <w:r w:rsidRPr="0088270D">
        <w:rPr>
          <w:color w:val="131413"/>
          <w:spacing w:val="-6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seinesgleichen</w:t>
      </w:r>
      <w:r w:rsidRPr="0088270D">
        <w:rPr>
          <w:color w:val="131413"/>
          <w:spacing w:val="-6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sucht.</w:t>
      </w:r>
    </w:p>
    <w:p w:rsidR="004C50CA" w:rsidRPr="0088270D" w:rsidRDefault="00CA2BF5">
      <w:pPr>
        <w:pStyle w:val="Textkrper"/>
        <w:spacing w:line="294" w:lineRule="auto"/>
        <w:ind w:left="767" w:right="914"/>
        <w:rPr>
          <w:lang w:val="de-DE"/>
        </w:rPr>
      </w:pPr>
      <w:r w:rsidRPr="0088270D">
        <w:rPr>
          <w:color w:val="131413"/>
          <w:spacing w:val="-1"/>
          <w:w w:val="105"/>
          <w:lang w:val="de-DE"/>
        </w:rPr>
        <w:t>Durch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zukünftige</w:t>
      </w:r>
      <w:r w:rsidRPr="0088270D">
        <w:rPr>
          <w:color w:val="131413"/>
          <w:spacing w:val="2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W</w:t>
      </w:r>
      <w:r w:rsidRPr="0088270D">
        <w:rPr>
          <w:color w:val="131413"/>
          <w:spacing w:val="-2"/>
          <w:w w:val="105"/>
          <w:lang w:val="de-DE"/>
        </w:rPr>
        <w:t>ettbewerbe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unter</w:t>
      </w:r>
      <w:r w:rsidRPr="0088270D">
        <w:rPr>
          <w:color w:val="131413"/>
          <w:spacing w:val="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dem</w:t>
      </w:r>
      <w:r w:rsidRPr="0088270D">
        <w:rPr>
          <w:color w:val="131413"/>
          <w:spacing w:val="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Motto</w:t>
      </w:r>
      <w:r w:rsidRPr="0088270D">
        <w:rPr>
          <w:color w:val="131413"/>
          <w:spacing w:val="1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»Wege</w:t>
      </w:r>
      <w:r w:rsidRPr="0088270D">
        <w:rPr>
          <w:color w:val="131413"/>
          <w:spacing w:val="25"/>
          <w:w w:val="106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aus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der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Depression«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ist</w:t>
      </w:r>
      <w:r w:rsidRPr="0088270D">
        <w:rPr>
          <w:color w:val="131413"/>
          <w:spacing w:val="-3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geplant,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die</w:t>
      </w:r>
      <w:r w:rsidRPr="0088270D">
        <w:rPr>
          <w:color w:val="131413"/>
          <w:spacing w:val="-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bestehende</w:t>
      </w:r>
      <w:r w:rsidRPr="0088270D">
        <w:rPr>
          <w:color w:val="131413"/>
          <w:spacing w:val="-3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Ausstellung</w:t>
      </w:r>
      <w:r w:rsidRPr="0088270D">
        <w:rPr>
          <w:color w:val="131413"/>
          <w:spacing w:val="28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kontinuierlich</w:t>
      </w:r>
      <w:r w:rsidRPr="0088270D">
        <w:rPr>
          <w:color w:val="131413"/>
          <w:spacing w:val="-14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zu</w:t>
      </w:r>
      <w:r w:rsidRPr="0088270D">
        <w:rPr>
          <w:color w:val="131413"/>
          <w:spacing w:val="-13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erweitern.</w:t>
      </w:r>
    </w:p>
    <w:p w:rsidR="004C50CA" w:rsidRPr="0088270D" w:rsidRDefault="00CA2BF5">
      <w:pPr>
        <w:pStyle w:val="Textkrper"/>
        <w:spacing w:line="294" w:lineRule="auto"/>
        <w:ind w:left="767" w:right="678"/>
        <w:rPr>
          <w:lang w:val="de-DE"/>
        </w:rPr>
      </w:pPr>
      <w:r w:rsidRPr="0088270D">
        <w:rPr>
          <w:color w:val="131413"/>
          <w:w w:val="105"/>
          <w:lang w:val="de-DE"/>
        </w:rPr>
        <w:t>Die</w:t>
      </w:r>
      <w:r w:rsidRPr="0088270D">
        <w:rPr>
          <w:color w:val="131413"/>
          <w:spacing w:val="-9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Bilder</w:t>
      </w:r>
      <w:r w:rsidRPr="0088270D">
        <w:rPr>
          <w:color w:val="131413"/>
          <w:spacing w:val="-8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werden</w:t>
      </w:r>
      <w:r w:rsidRPr="0088270D">
        <w:rPr>
          <w:color w:val="131413"/>
          <w:spacing w:val="-8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mit</w:t>
      </w:r>
      <w:r w:rsidRPr="0088270D">
        <w:rPr>
          <w:color w:val="131413"/>
          <w:spacing w:val="-8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den</w:t>
      </w:r>
      <w:r w:rsidRPr="0088270D">
        <w:rPr>
          <w:color w:val="131413"/>
          <w:spacing w:val="-8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Original-Begleittexten</w:t>
      </w:r>
      <w:r w:rsidRPr="0088270D">
        <w:rPr>
          <w:color w:val="131413"/>
          <w:spacing w:val="-8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ausgestellt.</w:t>
      </w:r>
      <w:r w:rsidRPr="0088270D">
        <w:rPr>
          <w:color w:val="131413"/>
          <w:spacing w:val="23"/>
          <w:w w:val="103"/>
          <w:lang w:val="de-DE"/>
        </w:rPr>
        <w:t xml:space="preserve"> </w:t>
      </w:r>
      <w:r w:rsidRPr="0088270D">
        <w:rPr>
          <w:color w:val="131413"/>
          <w:spacing w:val="1"/>
          <w:w w:val="105"/>
          <w:lang w:val="de-DE"/>
        </w:rPr>
        <w:t>Wir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haben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es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allen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Künstlern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spacing w:val="-2"/>
          <w:w w:val="105"/>
          <w:lang w:val="de-DE"/>
        </w:rPr>
        <w:t xml:space="preserve">freigestellt, </w:t>
      </w:r>
      <w:r w:rsidRPr="0088270D">
        <w:rPr>
          <w:color w:val="131413"/>
          <w:w w:val="105"/>
          <w:lang w:val="de-DE"/>
        </w:rPr>
        <w:t>ob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sie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mit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Namen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und</w:t>
      </w:r>
      <w:r w:rsidRPr="0088270D">
        <w:rPr>
          <w:color w:val="131413"/>
          <w:spacing w:val="24"/>
          <w:w w:val="105"/>
          <w:lang w:val="de-DE"/>
        </w:rPr>
        <w:t xml:space="preserve"> </w:t>
      </w:r>
      <w:r w:rsidRPr="0088270D">
        <w:rPr>
          <w:color w:val="131413"/>
          <w:spacing w:val="-1"/>
          <w:w w:val="105"/>
          <w:lang w:val="de-DE"/>
        </w:rPr>
        <w:t>Wohnort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genannt</w:t>
      </w:r>
      <w:r w:rsidRPr="0088270D">
        <w:rPr>
          <w:color w:val="131413"/>
          <w:spacing w:val="-1"/>
          <w:w w:val="105"/>
          <w:lang w:val="de-DE"/>
        </w:rPr>
        <w:t xml:space="preserve"> werden </w:t>
      </w:r>
      <w:r w:rsidRPr="0088270D">
        <w:rPr>
          <w:color w:val="131413"/>
          <w:w w:val="105"/>
          <w:lang w:val="de-DE"/>
        </w:rPr>
        <w:t>oder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ob</w:t>
      </w:r>
      <w:r w:rsidRPr="0088270D">
        <w:rPr>
          <w:color w:val="131413"/>
          <w:spacing w:val="-2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sie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anonym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bleiben</w:t>
      </w:r>
      <w:r w:rsidRPr="0088270D">
        <w:rPr>
          <w:color w:val="131413"/>
          <w:spacing w:val="-1"/>
          <w:w w:val="105"/>
          <w:lang w:val="de-DE"/>
        </w:rPr>
        <w:t xml:space="preserve"> </w:t>
      </w:r>
      <w:r w:rsidRPr="0088270D">
        <w:rPr>
          <w:color w:val="131413"/>
          <w:w w:val="105"/>
          <w:lang w:val="de-DE"/>
        </w:rPr>
        <w:t>wollen.</w:t>
      </w:r>
    </w:p>
    <w:p w:rsidR="004C50CA" w:rsidRPr="0088270D" w:rsidRDefault="00CA2BF5">
      <w:pPr>
        <w:pStyle w:val="Textkrper"/>
        <w:spacing w:line="294" w:lineRule="auto"/>
        <w:ind w:left="767"/>
        <w:rPr>
          <w:lang w:val="de-DE"/>
        </w:rPr>
      </w:pPr>
      <w:r w:rsidRPr="0088270D">
        <w:rPr>
          <w:color w:val="131413"/>
          <w:lang w:val="de-DE"/>
        </w:rPr>
        <w:t>W</w:t>
      </w:r>
      <w:r w:rsidRPr="0088270D">
        <w:rPr>
          <w:color w:val="131413"/>
          <w:spacing w:val="1"/>
          <w:lang w:val="de-DE"/>
        </w:rPr>
        <w:t>ir</w:t>
      </w:r>
      <w:r w:rsidRPr="0088270D">
        <w:rPr>
          <w:color w:val="131413"/>
          <w:spacing w:val="21"/>
          <w:lang w:val="de-DE"/>
        </w:rPr>
        <w:t xml:space="preserve"> </w:t>
      </w:r>
      <w:r w:rsidRPr="0088270D">
        <w:rPr>
          <w:color w:val="131413"/>
          <w:lang w:val="de-DE"/>
        </w:rPr>
        <w:t>wünschen</w:t>
      </w:r>
      <w:r w:rsidRPr="0088270D">
        <w:rPr>
          <w:color w:val="131413"/>
          <w:spacing w:val="22"/>
          <w:lang w:val="de-DE"/>
        </w:rPr>
        <w:t xml:space="preserve"> </w:t>
      </w:r>
      <w:r w:rsidRPr="0088270D">
        <w:rPr>
          <w:color w:val="131413"/>
          <w:lang w:val="de-DE"/>
        </w:rPr>
        <w:t>allen</w:t>
      </w:r>
      <w:r w:rsidRPr="0088270D">
        <w:rPr>
          <w:color w:val="131413"/>
          <w:spacing w:val="22"/>
          <w:lang w:val="de-DE"/>
        </w:rPr>
        <w:t xml:space="preserve"> </w:t>
      </w:r>
      <w:r w:rsidRPr="0088270D">
        <w:rPr>
          <w:color w:val="131413"/>
          <w:lang w:val="de-DE"/>
        </w:rPr>
        <w:t>Besuchern</w:t>
      </w:r>
      <w:r w:rsidRPr="0088270D">
        <w:rPr>
          <w:color w:val="131413"/>
          <w:spacing w:val="21"/>
          <w:lang w:val="de-DE"/>
        </w:rPr>
        <w:t xml:space="preserve"> </w:t>
      </w:r>
      <w:r w:rsidRPr="0088270D">
        <w:rPr>
          <w:color w:val="131413"/>
          <w:lang w:val="de-DE"/>
        </w:rPr>
        <w:t>der</w:t>
      </w:r>
      <w:r w:rsidRPr="0088270D">
        <w:rPr>
          <w:color w:val="131413"/>
          <w:spacing w:val="22"/>
          <w:lang w:val="de-DE"/>
        </w:rPr>
        <w:t xml:space="preserve"> </w:t>
      </w:r>
      <w:r w:rsidRPr="0088270D">
        <w:rPr>
          <w:color w:val="131413"/>
          <w:lang w:val="de-DE"/>
        </w:rPr>
        <w:t>Ausstellung</w:t>
      </w:r>
      <w:r w:rsidRPr="0088270D">
        <w:rPr>
          <w:color w:val="131413"/>
          <w:spacing w:val="22"/>
          <w:lang w:val="de-DE"/>
        </w:rPr>
        <w:t xml:space="preserve"> </w:t>
      </w:r>
      <w:r w:rsidRPr="0088270D">
        <w:rPr>
          <w:color w:val="131413"/>
          <w:lang w:val="de-DE"/>
        </w:rPr>
        <w:t>viel</w:t>
      </w:r>
      <w:r w:rsidRPr="0088270D">
        <w:rPr>
          <w:color w:val="131413"/>
          <w:spacing w:val="22"/>
          <w:lang w:val="de-DE"/>
        </w:rPr>
        <w:t xml:space="preserve"> </w:t>
      </w:r>
      <w:r w:rsidRPr="0088270D">
        <w:rPr>
          <w:color w:val="131413"/>
          <w:spacing w:val="-2"/>
          <w:lang w:val="de-DE"/>
        </w:rPr>
        <w:t>Fr</w:t>
      </w:r>
      <w:r w:rsidRPr="0088270D">
        <w:rPr>
          <w:color w:val="131413"/>
          <w:spacing w:val="-1"/>
          <w:lang w:val="de-DE"/>
        </w:rPr>
        <w:t>eude</w:t>
      </w:r>
      <w:r w:rsidRPr="0088270D">
        <w:rPr>
          <w:color w:val="131413"/>
          <w:spacing w:val="21"/>
          <w:lang w:val="de-DE"/>
        </w:rPr>
        <w:t xml:space="preserve"> </w:t>
      </w:r>
      <w:r w:rsidRPr="0088270D">
        <w:rPr>
          <w:color w:val="131413"/>
          <w:lang w:val="de-DE"/>
        </w:rPr>
        <w:t>beim</w:t>
      </w:r>
      <w:r w:rsidRPr="0088270D">
        <w:rPr>
          <w:color w:val="131413"/>
          <w:spacing w:val="25"/>
          <w:w w:val="102"/>
          <w:lang w:val="de-DE"/>
        </w:rPr>
        <w:t xml:space="preserve"> </w:t>
      </w:r>
      <w:r w:rsidRPr="0088270D">
        <w:rPr>
          <w:color w:val="131413"/>
          <w:lang w:val="de-DE"/>
        </w:rPr>
        <w:t>Betrachten</w:t>
      </w:r>
      <w:r w:rsidRPr="0088270D">
        <w:rPr>
          <w:color w:val="131413"/>
          <w:spacing w:val="17"/>
          <w:lang w:val="de-DE"/>
        </w:rPr>
        <w:t xml:space="preserve"> </w:t>
      </w:r>
      <w:r w:rsidRPr="0088270D">
        <w:rPr>
          <w:color w:val="131413"/>
          <w:lang w:val="de-DE"/>
        </w:rPr>
        <w:t>der</w:t>
      </w:r>
      <w:r w:rsidRPr="0088270D">
        <w:rPr>
          <w:color w:val="131413"/>
          <w:spacing w:val="18"/>
          <w:lang w:val="de-DE"/>
        </w:rPr>
        <w:t xml:space="preserve"> </w:t>
      </w:r>
      <w:r w:rsidRPr="0088270D">
        <w:rPr>
          <w:color w:val="131413"/>
          <w:lang w:val="de-DE"/>
        </w:rPr>
        <w:t>Bilder</w:t>
      </w:r>
      <w:r w:rsidRPr="0088270D">
        <w:rPr>
          <w:color w:val="131413"/>
          <w:spacing w:val="18"/>
          <w:lang w:val="de-DE"/>
        </w:rPr>
        <w:t xml:space="preserve"> </w:t>
      </w:r>
      <w:r w:rsidRPr="0088270D">
        <w:rPr>
          <w:color w:val="131413"/>
          <w:lang w:val="de-DE"/>
        </w:rPr>
        <w:t>und</w:t>
      </w:r>
      <w:r w:rsidRPr="0088270D">
        <w:rPr>
          <w:color w:val="131413"/>
          <w:spacing w:val="18"/>
          <w:lang w:val="de-DE"/>
        </w:rPr>
        <w:t xml:space="preserve"> </w:t>
      </w:r>
      <w:r w:rsidRPr="0088270D">
        <w:rPr>
          <w:color w:val="131413"/>
          <w:lang w:val="de-DE"/>
        </w:rPr>
        <w:t>viele</w:t>
      </w:r>
      <w:r w:rsidRPr="0088270D">
        <w:rPr>
          <w:color w:val="131413"/>
          <w:spacing w:val="17"/>
          <w:lang w:val="de-DE"/>
        </w:rPr>
        <w:t xml:space="preserve"> </w:t>
      </w:r>
      <w:r w:rsidRPr="0088270D">
        <w:rPr>
          <w:color w:val="131413"/>
          <w:spacing w:val="-1"/>
          <w:lang w:val="de-DE"/>
        </w:rPr>
        <w:t>interessante</w:t>
      </w:r>
      <w:r w:rsidRPr="0088270D">
        <w:rPr>
          <w:color w:val="131413"/>
          <w:spacing w:val="18"/>
          <w:lang w:val="de-DE"/>
        </w:rPr>
        <w:t xml:space="preserve"> </w:t>
      </w:r>
      <w:r w:rsidRPr="0088270D">
        <w:rPr>
          <w:color w:val="131413"/>
          <w:lang w:val="de-DE"/>
        </w:rPr>
        <w:t>Eindrücke.</w:t>
      </w:r>
    </w:p>
    <w:sectPr w:rsidR="004C50CA" w:rsidRPr="0088270D">
      <w:type w:val="continuous"/>
      <w:pgSz w:w="11340" w:h="12020"/>
      <w:pgMar w:top="0" w:right="0" w:bottom="0" w:left="400" w:header="720" w:footer="720" w:gutter="0"/>
      <w:cols w:num="2" w:space="720" w:equalWidth="0">
        <w:col w:w="4925" w:space="234"/>
        <w:col w:w="578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tsaah">
    <w:altName w:val="Utsaah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C50CA"/>
    <w:rsid w:val="004C50CA"/>
    <w:rsid w:val="0088270D"/>
    <w:rsid w:val="00CA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105"/>
      <w:outlineLvl w:val="0"/>
    </w:pPr>
    <w:rPr>
      <w:rFonts w:ascii="Utsaah" w:eastAsia="Utsaah" w:hAnsi="Utsaah"/>
      <w:sz w:val="24"/>
      <w:szCs w:val="24"/>
    </w:rPr>
  </w:style>
  <w:style w:type="paragraph" w:styleId="berschrift2">
    <w:name w:val="heading 2"/>
    <w:basedOn w:val="Standard"/>
    <w:uiPriority w:val="1"/>
    <w:qFormat/>
    <w:pPr>
      <w:ind w:left="585"/>
      <w:outlineLvl w:val="1"/>
    </w:pPr>
    <w:rPr>
      <w:rFonts w:ascii="Arial" w:eastAsia="Arial" w:hAnsi="Arial"/>
      <w:b/>
      <w:bCs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85"/>
      <w:ind w:left="426"/>
    </w:pPr>
    <w:rPr>
      <w:rFonts w:ascii="Calibri" w:eastAsia="Calibri" w:hAnsi="Calibri"/>
      <w:sz w:val="16"/>
      <w:szCs w:val="1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mailto:r.damerius@siegen.de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mailto:r.weinert@siegen.de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www.deutsche-depressionshilfe.de/wanderausstellung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mailto:wanderausstellung@deutsche-depressionshilfe.de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4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7F314CE5.dotm</Template>
  <TotalTime>0</TotalTime>
  <Pages>2</Pages>
  <Words>534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Kreisverwaltung Olpe</Company>
  <LinksUpToDate>false</LinksUpToDate>
  <CharactersWithSpaces>3896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Küßner, Dr. Ingeborg</cp:lastModifiedBy>
  <cp:revision>2</cp:revision>
  <dcterms:created xsi:type="dcterms:W3CDTF">2017-04-26T14:19:00Z</dcterms:created>
  <dcterms:modified xsi:type="dcterms:W3CDTF">2017-04-26T14:19:00Z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2017-04-26T00:00:00Z</vt:filetime>
  </property>
  <property fmtid="{D5CDD505-2E9C-101B-9397-08002B2CF9AE}" pid="3" name="LastSaved">
    <vt:filetime>2017-04-26T00:00:00Z</vt:filetime>
  </property>
</Properties>
</file>