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D9" w:rsidRDefault="007C5109" w:rsidP="00946CE7">
      <w:pPr>
        <w:widowControl w:val="0"/>
        <w:autoSpaceDE w:val="0"/>
        <w:autoSpaceDN w:val="0"/>
        <w:adjustRightInd w:val="0"/>
        <w:spacing w:after="0" w:line="110" w:lineRule="exact"/>
        <w:rPr>
          <w:rFonts w:ascii="Arial" w:hAnsi="Arial" w:cs="Arial"/>
          <w:color w:val="231F2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6635A05" wp14:editId="6C814835">
                <wp:simplePos x="0" y="0"/>
                <wp:positionH relativeFrom="page">
                  <wp:posOffset>-269875</wp:posOffset>
                </wp:positionH>
                <wp:positionV relativeFrom="page">
                  <wp:posOffset>-79375</wp:posOffset>
                </wp:positionV>
                <wp:extent cx="7776210" cy="575945"/>
                <wp:effectExtent l="0" t="0" r="0" b="0"/>
                <wp:wrapNone/>
                <wp:docPr id="1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575945"/>
                        </a:xfrm>
                        <a:custGeom>
                          <a:avLst/>
                          <a:gdLst>
                            <a:gd name="T0" fmla="*/ 0 w 12246"/>
                            <a:gd name="T1" fmla="*/ 907 h 907"/>
                            <a:gd name="T2" fmla="*/ 12246 w 12246"/>
                            <a:gd name="T3" fmla="*/ 907 h 907"/>
                            <a:gd name="T4" fmla="*/ 12246 w 12246"/>
                            <a:gd name="T5" fmla="*/ 0 h 907"/>
                            <a:gd name="T6" fmla="*/ 0 w 12246"/>
                            <a:gd name="T7" fmla="*/ 0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246" h="907">
                              <a:moveTo>
                                <a:pt x="0" y="907"/>
                              </a:moveTo>
                              <a:lnTo>
                                <a:pt x="12246" y="907"/>
                              </a:lnTo>
                              <a:lnTo>
                                <a:pt x="122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C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-21.25pt;margin-top:-6.25pt;width:612.3pt;height:45.3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6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" path="m,907r12246,l12246,,,,,907xe" fillcolor="#bdbcbc" stroked="f">
                <v:path arrowok="t" o:connecttype="custom" o:connectlocs="0,575945;7776210,575945;7776210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1E8674" wp14:editId="6418E7A8">
                <wp:simplePos x="0" y="0"/>
                <wp:positionH relativeFrom="page">
                  <wp:posOffset>-107950</wp:posOffset>
                </wp:positionH>
                <wp:positionV relativeFrom="page">
                  <wp:posOffset>-107950</wp:posOffset>
                </wp:positionV>
                <wp:extent cx="7776210" cy="575945"/>
                <wp:effectExtent l="0" t="0" r="0" b="0"/>
                <wp:wrapNone/>
                <wp:docPr id="3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575945"/>
                        </a:xfrm>
                        <a:custGeom>
                          <a:avLst/>
                          <a:gdLst>
                            <a:gd name="T0" fmla="*/ 0 w 12246"/>
                            <a:gd name="T1" fmla="*/ 907 h 907"/>
                            <a:gd name="T2" fmla="*/ 12246 w 12246"/>
                            <a:gd name="T3" fmla="*/ 907 h 907"/>
                            <a:gd name="T4" fmla="*/ 12246 w 12246"/>
                            <a:gd name="T5" fmla="*/ 0 h 907"/>
                            <a:gd name="T6" fmla="*/ 0 w 12246"/>
                            <a:gd name="T7" fmla="*/ 0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246" h="907">
                              <a:moveTo>
                                <a:pt x="0" y="907"/>
                              </a:moveTo>
                              <a:lnTo>
                                <a:pt x="12246" y="907"/>
                              </a:lnTo>
                              <a:lnTo>
                                <a:pt x="122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C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-8.5pt;margin-top:-8.5pt;width:612.3pt;height:45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6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" path="m,907r12246,l12246,,,,,907xe" fillcolor="#bdbcbc" stroked="f">
                <v:path arrowok="t" o:connecttype="custom" o:connectlocs="0,575945;7776210,575945;7776210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w:drawing>
          <wp:anchor distT="0" distB="0" distL="114300" distR="114300" simplePos="0" relativeHeight="251660288" behindDoc="1" locked="0" layoutInCell="0" allowOverlap="1" wp14:anchorId="2A7BF7DE" wp14:editId="70E0BF56">
            <wp:simplePos x="0" y="0"/>
            <wp:positionH relativeFrom="page">
              <wp:posOffset>6353175</wp:posOffset>
            </wp:positionH>
            <wp:positionV relativeFrom="page">
              <wp:posOffset>620395</wp:posOffset>
            </wp:positionV>
            <wp:extent cx="1028700" cy="596900"/>
            <wp:effectExtent l="0" t="0" r="0" b="0"/>
            <wp:wrapNone/>
            <wp:docPr id="3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5B">
        <w:rPr>
          <w:noProof/>
        </w:rPr>
        <w:drawing>
          <wp:anchor distT="0" distB="0" distL="114300" distR="114300" simplePos="0" relativeHeight="251661312" behindDoc="1" locked="0" layoutInCell="0" allowOverlap="1" wp14:anchorId="79192F37" wp14:editId="56353D40">
            <wp:simplePos x="0" y="0"/>
            <wp:positionH relativeFrom="page">
              <wp:posOffset>2342515</wp:posOffset>
            </wp:positionH>
            <wp:positionV relativeFrom="page">
              <wp:posOffset>620395</wp:posOffset>
            </wp:positionV>
            <wp:extent cx="1028700" cy="596900"/>
            <wp:effectExtent l="0" t="0" r="0" b="0"/>
            <wp:wrapNone/>
            <wp:docPr id="3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7BAC39" wp14:editId="4A8AD6BB">
                <wp:simplePos x="0" y="0"/>
                <wp:positionH relativeFrom="page">
                  <wp:posOffset>3491865</wp:posOffset>
                </wp:positionH>
                <wp:positionV relativeFrom="page">
                  <wp:posOffset>-107950</wp:posOffset>
                </wp:positionV>
                <wp:extent cx="575945" cy="1800225"/>
                <wp:effectExtent l="0" t="0" r="0" b="0"/>
                <wp:wrapNone/>
                <wp:docPr id="3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800225"/>
                        </a:xfrm>
                        <a:custGeom>
                          <a:avLst/>
                          <a:gdLst>
                            <a:gd name="T0" fmla="*/ 0 w 907"/>
                            <a:gd name="T1" fmla="*/ 2835 h 2835"/>
                            <a:gd name="T2" fmla="*/ 907 w 907"/>
                            <a:gd name="T3" fmla="*/ 2835 h 2835"/>
                            <a:gd name="T4" fmla="*/ 907 w 907"/>
                            <a:gd name="T5" fmla="*/ 0 h 2835"/>
                            <a:gd name="T6" fmla="*/ 0 w 907"/>
                            <a:gd name="T7" fmla="*/ 0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" h="2835">
                              <a:moveTo>
                                <a:pt x="0" y="2835"/>
                              </a:moveTo>
                              <a:lnTo>
                                <a:pt x="907" y="2835"/>
                              </a:lnTo>
                              <a:lnTo>
                                <a:pt x="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74.95pt;margin-top:-8.5pt;width:45.35pt;height:14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" path="m,2835r907,l907,,,,,2835xe" fillcolor="#2154ac" stroked="f">
                <v:path arrowok="t" o:connecttype="custom" o:connectlocs="0,1800225;575945,1800225;575945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5C9D79" wp14:editId="3B12071F">
                <wp:simplePos x="0" y="0"/>
                <wp:positionH relativeFrom="page">
                  <wp:posOffset>3491865</wp:posOffset>
                </wp:positionH>
                <wp:positionV relativeFrom="page">
                  <wp:posOffset>1744345</wp:posOffset>
                </wp:positionV>
                <wp:extent cx="575945" cy="395605"/>
                <wp:effectExtent l="0" t="0" r="0" b="0"/>
                <wp:wrapNone/>
                <wp:docPr id="3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395605"/>
                        </a:xfrm>
                        <a:custGeom>
                          <a:avLst/>
                          <a:gdLst>
                            <a:gd name="T0" fmla="*/ 0 w 907"/>
                            <a:gd name="T1" fmla="*/ 624 h 624"/>
                            <a:gd name="T2" fmla="*/ 907 w 907"/>
                            <a:gd name="T3" fmla="*/ 624 h 624"/>
                            <a:gd name="T4" fmla="*/ 907 w 907"/>
                            <a:gd name="T5" fmla="*/ 0 h 624"/>
                            <a:gd name="T6" fmla="*/ 0 w 907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" h="624">
                              <a:moveTo>
                                <a:pt x="0" y="624"/>
                              </a:moveTo>
                              <a:lnTo>
                                <a:pt x="907" y="624"/>
                              </a:lnTo>
                              <a:lnTo>
                                <a:pt x="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274.95pt;margin-top:137.35pt;width:45.35pt;height:3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" path="m,624r907,l907,,,,,624xe" fillcolor="#76b12d" stroked="f">
                <v:path arrowok="t" o:connecttype="custom" o:connectlocs="0,395605;575945,395605;575945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DA7F3C6" wp14:editId="6F3FBFA7">
                <wp:simplePos x="0" y="0"/>
                <wp:positionH relativeFrom="page">
                  <wp:posOffset>3491865</wp:posOffset>
                </wp:positionH>
                <wp:positionV relativeFrom="page">
                  <wp:posOffset>2195830</wp:posOffset>
                </wp:positionV>
                <wp:extent cx="575945" cy="396240"/>
                <wp:effectExtent l="0" t="0" r="0" b="0"/>
                <wp:wrapNone/>
                <wp:docPr id="3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396240"/>
                        </a:xfrm>
                        <a:custGeom>
                          <a:avLst/>
                          <a:gdLst>
                            <a:gd name="T0" fmla="*/ 0 w 907"/>
                            <a:gd name="T1" fmla="*/ 624 h 624"/>
                            <a:gd name="T2" fmla="*/ 907 w 907"/>
                            <a:gd name="T3" fmla="*/ 624 h 624"/>
                            <a:gd name="T4" fmla="*/ 907 w 907"/>
                            <a:gd name="T5" fmla="*/ 0 h 624"/>
                            <a:gd name="T6" fmla="*/ 0 w 907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" h="624">
                              <a:moveTo>
                                <a:pt x="0" y="624"/>
                              </a:moveTo>
                              <a:lnTo>
                                <a:pt x="907" y="624"/>
                              </a:lnTo>
                              <a:lnTo>
                                <a:pt x="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274.95pt;margin-top:172.9pt;width:45.35pt;height:31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" path="m,624r907,l907,,,,,624xe" fillcolor="#2154ac" stroked="f">
                <v:path arrowok="t" o:connecttype="custom" o:connectlocs="0,396240;575945,396240;575945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D7967A7" wp14:editId="558A2C1C">
                <wp:simplePos x="0" y="0"/>
                <wp:positionH relativeFrom="page">
                  <wp:posOffset>3491865</wp:posOffset>
                </wp:positionH>
                <wp:positionV relativeFrom="page">
                  <wp:posOffset>2646045</wp:posOffset>
                </wp:positionV>
                <wp:extent cx="575945" cy="198120"/>
                <wp:effectExtent l="0" t="0" r="0" b="0"/>
                <wp:wrapNone/>
                <wp:docPr id="3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198120"/>
                        </a:xfrm>
                        <a:custGeom>
                          <a:avLst/>
                          <a:gdLst>
                            <a:gd name="T0" fmla="*/ 0 w 907"/>
                            <a:gd name="T1" fmla="*/ 312 h 312"/>
                            <a:gd name="T2" fmla="*/ 907 w 907"/>
                            <a:gd name="T3" fmla="*/ 312 h 312"/>
                            <a:gd name="T4" fmla="*/ 907 w 907"/>
                            <a:gd name="T5" fmla="*/ 0 h 312"/>
                            <a:gd name="T6" fmla="*/ 0 w 907"/>
                            <a:gd name="T7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" h="312">
                              <a:moveTo>
                                <a:pt x="0" y="312"/>
                              </a:moveTo>
                              <a:lnTo>
                                <a:pt x="907" y="312"/>
                              </a:lnTo>
                              <a:lnTo>
                                <a:pt x="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C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74.95pt;margin-top:208.35pt;width:45.35pt;height:15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" path="m,312r907,l907,,,,,312xe" fillcolor="#f57c14" stroked="f">
                <v:path arrowok="t" o:connecttype="custom" o:connectlocs="0,198120;575945,198120;575945,0;0,0" o:connectangles="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CB2216" wp14:editId="7BE77FC1">
                <wp:simplePos x="0" y="0"/>
                <wp:positionH relativeFrom="page">
                  <wp:posOffset>4248150</wp:posOffset>
                </wp:positionH>
                <wp:positionV relativeFrom="page">
                  <wp:posOffset>7251065</wp:posOffset>
                </wp:positionV>
                <wp:extent cx="3133725" cy="0"/>
                <wp:effectExtent l="0" t="0" r="0" b="0"/>
                <wp:wrapNone/>
                <wp:docPr id="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3725" cy="0"/>
                        </a:xfrm>
                        <a:custGeom>
                          <a:avLst/>
                          <a:gdLst>
                            <a:gd name="T0" fmla="*/ 0 w 4936"/>
                            <a:gd name="T1" fmla="*/ 4936 w 493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36">
                              <a:moveTo>
                                <a:pt x="0" y="0"/>
                              </a:moveTo>
                              <a:lnTo>
                                <a:pt x="493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334.5pt;margin-top:570.95pt;width:246.75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3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" path="m,l4936,e" filled="f" strokecolor="#231f20" strokeweight=".5pt">
                <v:path arrowok="t" o:connecttype="custom" o:connectlocs="0,0;3133725,0" o:connectangles="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B1D002D" wp14:editId="229CC24C">
                <wp:simplePos x="0" y="0"/>
                <wp:positionH relativeFrom="page">
                  <wp:posOffset>0</wp:posOffset>
                </wp:positionH>
                <wp:positionV relativeFrom="page">
                  <wp:posOffset>20320</wp:posOffset>
                </wp:positionV>
                <wp:extent cx="55880" cy="64135"/>
                <wp:effectExtent l="0" t="0" r="0" b="0"/>
                <wp:wrapNone/>
                <wp:docPr id="2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4135"/>
                        </a:xfrm>
                        <a:custGeom>
                          <a:avLst/>
                          <a:gdLst>
                            <a:gd name="T0" fmla="*/ 44 w 88"/>
                            <a:gd name="T1" fmla="*/ 133 h 102"/>
                            <a:gd name="T2" fmla="*/ 23 w 88"/>
                            <a:gd name="T3" fmla="*/ 132 h 102"/>
                            <a:gd name="T4" fmla="*/ 2 w 88"/>
                            <a:gd name="T5" fmla="*/ 114 h 102"/>
                            <a:gd name="T6" fmla="*/ 0 w 88"/>
                            <a:gd name="T7" fmla="*/ 99 h 102"/>
                            <a:gd name="T8" fmla="*/ 0 w 88"/>
                            <a:gd name="T9" fmla="*/ 32 h 102"/>
                            <a:gd name="T10" fmla="*/ 23 w 88"/>
                            <a:gd name="T11" fmla="*/ 32 h 102"/>
                            <a:gd name="T12" fmla="*/ 23 w 88"/>
                            <a:gd name="T13" fmla="*/ 100 h 102"/>
                            <a:gd name="T14" fmla="*/ 27 w 88"/>
                            <a:gd name="T15" fmla="*/ 115 h 102"/>
                            <a:gd name="T16" fmla="*/ 45 w 88"/>
                            <a:gd name="T17" fmla="*/ 119 h 102"/>
                            <a:gd name="T18" fmla="*/ 57 w 88"/>
                            <a:gd name="T19" fmla="*/ 118 h 102"/>
                            <a:gd name="T20" fmla="*/ 65 w 88"/>
                            <a:gd name="T21" fmla="*/ 116 h 102"/>
                            <a:gd name="T22" fmla="*/ 65 w 88"/>
                            <a:gd name="T23" fmla="*/ 32 h 102"/>
                            <a:gd name="T24" fmla="*/ 88 w 88"/>
                            <a:gd name="T25" fmla="*/ 32 h 102"/>
                            <a:gd name="T26" fmla="*/ 88 w 88"/>
                            <a:gd name="T27" fmla="*/ 126 h 102"/>
                            <a:gd name="T28" fmla="*/ 71 w 88"/>
                            <a:gd name="T29" fmla="*/ 132 h 102"/>
                            <a:gd name="T30" fmla="*/ 44 w 88"/>
                            <a:gd name="T31" fmla="*/ 13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8" h="102">
                              <a:moveTo>
                                <a:pt x="44" y="133"/>
                              </a:moveTo>
                              <a:lnTo>
                                <a:pt x="23" y="132"/>
                              </a:lnTo>
                              <a:lnTo>
                                <a:pt x="2" y="114"/>
                              </a:lnTo>
                              <a:lnTo>
                                <a:pt x="0" y="99"/>
                              </a:lnTo>
                              <a:lnTo>
                                <a:pt x="0" y="32"/>
                              </a:lnTo>
                              <a:lnTo>
                                <a:pt x="23" y="32"/>
                              </a:lnTo>
                              <a:lnTo>
                                <a:pt x="23" y="100"/>
                              </a:lnTo>
                              <a:lnTo>
                                <a:pt x="27" y="115"/>
                              </a:lnTo>
                              <a:lnTo>
                                <a:pt x="45" y="119"/>
                              </a:lnTo>
                              <a:lnTo>
                                <a:pt x="57" y="118"/>
                              </a:lnTo>
                              <a:lnTo>
                                <a:pt x="65" y="116"/>
                              </a:lnTo>
                              <a:lnTo>
                                <a:pt x="65" y="32"/>
                              </a:lnTo>
                              <a:lnTo>
                                <a:pt x="88" y="32"/>
                              </a:lnTo>
                              <a:lnTo>
                                <a:pt x="88" y="126"/>
                              </a:lnTo>
                              <a:lnTo>
                                <a:pt x="71" y="132"/>
                              </a:lnTo>
                              <a:lnTo>
                                <a:pt x="44" y="133"/>
                              </a:lnTo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0;margin-top:1.6pt;width:4.4pt;height:5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" path="m44,133l23,132,2,114,,99,,32r23,l23,100r4,15l45,119r12,-1l65,116r,-84l88,32r,94l71,132r-27,1e" fillcolor="#1a1a17" stroked="f">
                <v:path arrowok="t" o:connecttype="custom" o:connectlocs="27940,83627;14605,82998;1270,71680;0,62249;0,20121;14605,20121;14605,62877;17145,72309;28575,74824;36195,74195;41275,72938;41275,20121;55880,20121;55880,79226;45085,82998;27940,83627" o:connectangles="0,0,0,0,0,0,0,0,0,0,0,0,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D6B280" wp14:editId="318AD0FC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13970" cy="12065"/>
                <wp:effectExtent l="0" t="0" r="0" b="0"/>
                <wp:wrapNone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" cy="12065"/>
                        </a:xfrm>
                        <a:custGeom>
                          <a:avLst/>
                          <a:gdLst>
                            <a:gd name="T0" fmla="*/ 25 w 22"/>
                            <a:gd name="T1" fmla="*/ 19 h 19"/>
                            <a:gd name="T2" fmla="*/ 16 w 22"/>
                            <a:gd name="T3" fmla="*/ 17 h 19"/>
                            <a:gd name="T4" fmla="*/ 14 w 22"/>
                            <a:gd name="T5" fmla="*/ 9 h 19"/>
                            <a:gd name="T6" fmla="*/ 16 w 22"/>
                            <a:gd name="T7" fmla="*/ 2 h 19"/>
                            <a:gd name="T8" fmla="*/ 25 w 22"/>
                            <a:gd name="T9" fmla="*/ 0 h 19"/>
                            <a:gd name="T10" fmla="*/ 33 w 22"/>
                            <a:gd name="T11" fmla="*/ 2 h 19"/>
                            <a:gd name="T12" fmla="*/ 36 w 22"/>
                            <a:gd name="T13" fmla="*/ 9 h 19"/>
                            <a:gd name="T14" fmla="*/ 33 w 22"/>
                            <a:gd name="T15" fmla="*/ 17 h 19"/>
                            <a:gd name="T16" fmla="*/ 25 w 22"/>
                            <a:gd name="T17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2" h="19">
                              <a:moveTo>
                                <a:pt x="25" y="19"/>
                              </a:moveTo>
                              <a:lnTo>
                                <a:pt x="16" y="17"/>
                              </a:lnTo>
                              <a:lnTo>
                                <a:pt x="14" y="9"/>
                              </a:lnTo>
                              <a:lnTo>
                                <a:pt x="16" y="2"/>
                              </a:lnTo>
                              <a:lnTo>
                                <a:pt x="25" y="0"/>
                              </a:lnTo>
                              <a:lnTo>
                                <a:pt x="33" y="2"/>
                              </a:lnTo>
                              <a:lnTo>
                                <a:pt x="36" y="9"/>
                              </a:lnTo>
                              <a:lnTo>
                                <a:pt x="33" y="17"/>
                              </a:lnTo>
                              <a:lnTo>
                                <a:pt x="25" y="19"/>
                              </a:lnTo>
                            </a:path>
                          </a:pathLst>
                        </a:custGeom>
                        <a:solidFill>
                          <a:srgbClr val="171A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.95pt,.95pt,1.5pt,.85pt,1.4pt,.45pt,1.5pt,.1pt,1.95pt,0,2.35pt,.1pt,2.5pt,.45pt,2.35pt,.85pt,1.95pt,.95pt" coordsize="2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" fillcolor="#171a1a" stroked="f">
                <v:path arrowok="t" o:connecttype="custom" o:connectlocs="15875,12065;10160,10795;8890,5715;10160,1270;15875,0;20955,1270;22860,5715;20955,10795;15875,12065" o:connectangles="0,0,0,0,0,0,0,0,0"/>
                <w10:wrap anchorx="page" anchory="page"/>
              </v:polylin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803062" wp14:editId="11CCFB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9055" cy="93345"/>
                <wp:effectExtent l="0" t="0" r="0" b="0"/>
                <wp:wrapNone/>
                <wp:docPr id="2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93345"/>
                        </a:xfrm>
                        <a:custGeom>
                          <a:avLst/>
                          <a:gdLst>
                            <a:gd name="T0" fmla="*/ 54 w 93"/>
                            <a:gd name="T1" fmla="*/ 147 h 147"/>
                            <a:gd name="T2" fmla="*/ 30 w 93"/>
                            <a:gd name="T3" fmla="*/ 144 h 147"/>
                            <a:gd name="T4" fmla="*/ 2 w 93"/>
                            <a:gd name="T5" fmla="*/ 118 h 147"/>
                            <a:gd name="T6" fmla="*/ 0 w 93"/>
                            <a:gd name="T7" fmla="*/ 96 h 147"/>
                            <a:gd name="T8" fmla="*/ 3 w 93"/>
                            <a:gd name="T9" fmla="*/ 73 h 147"/>
                            <a:gd name="T10" fmla="*/ 30 w 93"/>
                            <a:gd name="T11" fmla="*/ 46 h 147"/>
                            <a:gd name="T12" fmla="*/ 51 w 93"/>
                            <a:gd name="T13" fmla="*/ 43 h 147"/>
                            <a:gd name="T14" fmla="*/ 62 w 93"/>
                            <a:gd name="T15" fmla="*/ 44 h 147"/>
                            <a:gd name="T16" fmla="*/ 70 w 93"/>
                            <a:gd name="T17" fmla="*/ 45 h 147"/>
                            <a:gd name="T18" fmla="*/ 70 w 93"/>
                            <a:gd name="T19" fmla="*/ 0 h 147"/>
                            <a:gd name="T20" fmla="*/ 93 w 93"/>
                            <a:gd name="T21" fmla="*/ 0 h 147"/>
                            <a:gd name="T22" fmla="*/ 93 w 93"/>
                            <a:gd name="T23" fmla="*/ 140 h 147"/>
                            <a:gd name="T24" fmla="*/ 78 w 93"/>
                            <a:gd name="T25" fmla="*/ 145 h 147"/>
                            <a:gd name="T26" fmla="*/ 54 w 93"/>
                            <a:gd name="T27" fmla="*/ 147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3" h="147">
                              <a:moveTo>
                                <a:pt x="54" y="147"/>
                              </a:moveTo>
                              <a:lnTo>
                                <a:pt x="30" y="144"/>
                              </a:lnTo>
                              <a:lnTo>
                                <a:pt x="2" y="118"/>
                              </a:lnTo>
                              <a:lnTo>
                                <a:pt x="0" y="96"/>
                              </a:lnTo>
                              <a:lnTo>
                                <a:pt x="3" y="73"/>
                              </a:lnTo>
                              <a:lnTo>
                                <a:pt x="30" y="46"/>
                              </a:lnTo>
                              <a:lnTo>
                                <a:pt x="51" y="43"/>
                              </a:lnTo>
                              <a:lnTo>
                                <a:pt x="62" y="44"/>
                              </a:lnTo>
                              <a:lnTo>
                                <a:pt x="70" y="45"/>
                              </a:lnTo>
                              <a:lnTo>
                                <a:pt x="70" y="0"/>
                              </a:lnTo>
                              <a:lnTo>
                                <a:pt x="93" y="0"/>
                              </a:lnTo>
                              <a:lnTo>
                                <a:pt x="93" y="140"/>
                              </a:lnTo>
                              <a:lnTo>
                                <a:pt x="78" y="145"/>
                              </a:lnTo>
                              <a:lnTo>
                                <a:pt x="54" y="147"/>
                              </a:lnTo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7pt,7.35pt,1.5pt,7.2pt,.1pt,5.9pt,0,4.8pt,.15pt,3.65pt,1.5pt,2.3pt,2.55pt,2.15pt,3.1pt,2.2pt,3.5pt,2.25pt,3.5pt,0,4.65pt,0,4.65pt,7pt,3.9pt,7.25pt,2.7pt,7.35pt" coordsize="93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" fillcolor="#1a1a17" stroked="f">
                <v:path arrowok="t" o:connecttype="custom" o:connectlocs="34290,93345;19050,91440;1270,74930;0,60960;1905,46355;19050,29210;32385,27305;39370,27940;44450,28575;44450,0;59055,0;59055,88900;49530,92075;34290,93345" o:connectangles="0,0,0,0,0,0,0,0,0,0,0,0,0,0"/>
                <w10:wrap anchorx="page" anchory="page"/>
              </v:polylin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FD7D23A" wp14:editId="15A8F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960" cy="66040"/>
                <wp:effectExtent l="0" t="0" r="0" b="0"/>
                <wp:wrapNone/>
                <wp:docPr id="2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6040"/>
                        </a:xfrm>
                        <a:custGeom>
                          <a:avLst/>
                          <a:gdLst>
                            <a:gd name="T0" fmla="*/ 22 w 96"/>
                            <a:gd name="T1" fmla="*/ 60 h 104"/>
                            <a:gd name="T2" fmla="*/ 25 w 96"/>
                            <a:gd name="T3" fmla="*/ 73 h 104"/>
                            <a:gd name="T4" fmla="*/ 42 w 96"/>
                            <a:gd name="T5" fmla="*/ 88 h 104"/>
                            <a:gd name="T6" fmla="*/ 56 w 96"/>
                            <a:gd name="T7" fmla="*/ 89 h 104"/>
                            <a:gd name="T8" fmla="*/ 75 w 96"/>
                            <a:gd name="T9" fmla="*/ 88 h 104"/>
                            <a:gd name="T10" fmla="*/ 86 w 96"/>
                            <a:gd name="T11" fmla="*/ 84 h 104"/>
                            <a:gd name="T12" fmla="*/ 92 w 96"/>
                            <a:gd name="T13" fmla="*/ 97 h 104"/>
                            <a:gd name="T14" fmla="*/ 78 w 96"/>
                            <a:gd name="T15" fmla="*/ 102 h 104"/>
                            <a:gd name="T16" fmla="*/ 54 w 96"/>
                            <a:gd name="T17" fmla="*/ 104 h 104"/>
                            <a:gd name="T18" fmla="*/ 31 w 96"/>
                            <a:gd name="T19" fmla="*/ 102 h 104"/>
                            <a:gd name="T20" fmla="*/ 3 w 96"/>
                            <a:gd name="T21" fmla="*/ 75 h 104"/>
                            <a:gd name="T22" fmla="*/ 0 w 96"/>
                            <a:gd name="T23" fmla="*/ 52 h 104"/>
                            <a:gd name="T24" fmla="*/ 2 w 96"/>
                            <a:gd name="T25" fmla="*/ 29 h 104"/>
                            <a:gd name="T26" fmla="*/ 28 w 96"/>
                            <a:gd name="T27" fmla="*/ 2 h 104"/>
                            <a:gd name="T28" fmla="*/ 49 w 96"/>
                            <a:gd name="T29" fmla="*/ 0 h 104"/>
                            <a:gd name="T30" fmla="*/ 70 w 96"/>
                            <a:gd name="T31" fmla="*/ 2 h 104"/>
                            <a:gd name="T32" fmla="*/ 94 w 96"/>
                            <a:gd name="T33" fmla="*/ 28 h 104"/>
                            <a:gd name="T34" fmla="*/ 96 w 96"/>
                            <a:gd name="T35" fmla="*/ 51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6" h="104">
                              <a:moveTo>
                                <a:pt x="22" y="60"/>
                              </a:moveTo>
                              <a:lnTo>
                                <a:pt x="25" y="73"/>
                              </a:lnTo>
                              <a:lnTo>
                                <a:pt x="42" y="88"/>
                              </a:lnTo>
                              <a:lnTo>
                                <a:pt x="56" y="89"/>
                              </a:lnTo>
                              <a:lnTo>
                                <a:pt x="75" y="88"/>
                              </a:lnTo>
                              <a:lnTo>
                                <a:pt x="86" y="84"/>
                              </a:lnTo>
                              <a:lnTo>
                                <a:pt x="92" y="97"/>
                              </a:lnTo>
                              <a:lnTo>
                                <a:pt x="78" y="102"/>
                              </a:lnTo>
                              <a:lnTo>
                                <a:pt x="54" y="104"/>
                              </a:lnTo>
                              <a:lnTo>
                                <a:pt x="31" y="102"/>
                              </a:lnTo>
                              <a:lnTo>
                                <a:pt x="3" y="75"/>
                              </a:lnTo>
                              <a:lnTo>
                                <a:pt x="0" y="52"/>
                              </a:lnTo>
                              <a:lnTo>
                                <a:pt x="2" y="29"/>
                              </a:lnTo>
                              <a:lnTo>
                                <a:pt x="28" y="2"/>
                              </a:lnTo>
                              <a:lnTo>
                                <a:pt x="49" y="0"/>
                              </a:lnTo>
                              <a:lnTo>
                                <a:pt x="70" y="2"/>
                              </a:lnTo>
                              <a:lnTo>
                                <a:pt x="94" y="28"/>
                              </a:lnTo>
                              <a:lnTo>
                                <a:pt x="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0;width:4.8pt;height:5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" path="m22,60r3,13l42,88r14,1l75,88,86,84r6,13l78,102r-24,2l31,102,3,75,,52,2,29,28,2,49,,70,2,94,28r2,23l22,60xe" fillcolor="#1a1a17" stroked="f">
                <v:path arrowok="t" o:connecttype="custom" o:connectlocs="13970,38100;15875,46355;26670,55880;35560,56515;47625,55880;54610,53340;58420,61595;49530,64770;34290,66040;19685,64770;1905,47625;0,33020;1270,18415;17780,1270;31115,0;44450,1270;59690,17780;60960,32385" o:connectangles="0,0,0,0,0,0,0,0,0,0,0,0,0,0,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F3DD849" wp14:editId="529F21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880" cy="66040"/>
                <wp:effectExtent l="0" t="0" r="0" b="0"/>
                <wp:wrapNone/>
                <wp:docPr id="2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66040"/>
                        </a:xfrm>
                        <a:custGeom>
                          <a:avLst/>
                          <a:gdLst>
                            <a:gd name="T0" fmla="*/ 46 w 88"/>
                            <a:gd name="T1" fmla="*/ 104 h 104"/>
                            <a:gd name="T2" fmla="*/ 25 w 88"/>
                            <a:gd name="T3" fmla="*/ 103 h 104"/>
                            <a:gd name="T4" fmla="*/ 2 w 88"/>
                            <a:gd name="T5" fmla="*/ 87 h 104"/>
                            <a:gd name="T6" fmla="*/ 0 w 88"/>
                            <a:gd name="T7" fmla="*/ 74 h 104"/>
                            <a:gd name="T8" fmla="*/ 4 w 88"/>
                            <a:gd name="T9" fmla="*/ 56 h 104"/>
                            <a:gd name="T10" fmla="*/ 40 w 88"/>
                            <a:gd name="T11" fmla="*/ 40 h 104"/>
                            <a:gd name="T12" fmla="*/ 66 w 88"/>
                            <a:gd name="T13" fmla="*/ 37 h 104"/>
                            <a:gd name="T14" fmla="*/ 66 w 88"/>
                            <a:gd name="T15" fmla="*/ 31 h 104"/>
                            <a:gd name="T16" fmla="*/ 61 w 88"/>
                            <a:gd name="T17" fmla="*/ 16 h 104"/>
                            <a:gd name="T18" fmla="*/ 41 w 88"/>
                            <a:gd name="T19" fmla="*/ 14 h 104"/>
                            <a:gd name="T20" fmla="*/ 25 w 88"/>
                            <a:gd name="T21" fmla="*/ 15 h 104"/>
                            <a:gd name="T22" fmla="*/ 12 w 88"/>
                            <a:gd name="T23" fmla="*/ 19 h 104"/>
                            <a:gd name="T24" fmla="*/ 7 w 88"/>
                            <a:gd name="T25" fmla="*/ 7 h 104"/>
                            <a:gd name="T26" fmla="*/ 22 w 88"/>
                            <a:gd name="T27" fmla="*/ 2 h 104"/>
                            <a:gd name="T28" fmla="*/ 46 w 88"/>
                            <a:gd name="T29" fmla="*/ 0 h 104"/>
                            <a:gd name="T30" fmla="*/ 63 w 88"/>
                            <a:gd name="T31" fmla="*/ 1 h 104"/>
                            <a:gd name="T32" fmla="*/ 86 w 88"/>
                            <a:gd name="T33" fmla="*/ 17 h 104"/>
                            <a:gd name="T34" fmla="*/ 88 w 88"/>
                            <a:gd name="T35" fmla="*/ 34 h 104"/>
                            <a:gd name="T36" fmla="*/ 88 w 88"/>
                            <a:gd name="T37" fmla="*/ 97 h 104"/>
                            <a:gd name="T38" fmla="*/ 71 w 88"/>
                            <a:gd name="T39" fmla="*/ 103 h 104"/>
                            <a:gd name="T40" fmla="*/ 46 w 88"/>
                            <a:gd name="T41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8" h="104">
                              <a:moveTo>
                                <a:pt x="46" y="104"/>
                              </a:moveTo>
                              <a:lnTo>
                                <a:pt x="25" y="103"/>
                              </a:lnTo>
                              <a:lnTo>
                                <a:pt x="2" y="87"/>
                              </a:lnTo>
                              <a:lnTo>
                                <a:pt x="0" y="74"/>
                              </a:lnTo>
                              <a:lnTo>
                                <a:pt x="4" y="56"/>
                              </a:lnTo>
                              <a:lnTo>
                                <a:pt x="40" y="40"/>
                              </a:lnTo>
                              <a:lnTo>
                                <a:pt x="66" y="37"/>
                              </a:lnTo>
                              <a:lnTo>
                                <a:pt x="66" y="31"/>
                              </a:lnTo>
                              <a:lnTo>
                                <a:pt x="61" y="16"/>
                              </a:lnTo>
                              <a:lnTo>
                                <a:pt x="41" y="14"/>
                              </a:lnTo>
                              <a:lnTo>
                                <a:pt x="25" y="15"/>
                              </a:lnTo>
                              <a:lnTo>
                                <a:pt x="12" y="19"/>
                              </a:lnTo>
                              <a:lnTo>
                                <a:pt x="7" y="7"/>
                              </a:lnTo>
                              <a:lnTo>
                                <a:pt x="22" y="2"/>
                              </a:lnTo>
                              <a:lnTo>
                                <a:pt x="46" y="0"/>
                              </a:lnTo>
                              <a:lnTo>
                                <a:pt x="63" y="1"/>
                              </a:lnTo>
                              <a:lnTo>
                                <a:pt x="86" y="17"/>
                              </a:lnTo>
                              <a:lnTo>
                                <a:pt x="88" y="34"/>
                              </a:lnTo>
                              <a:lnTo>
                                <a:pt x="88" y="97"/>
                              </a:lnTo>
                              <a:lnTo>
                                <a:pt x="71" y="103"/>
                              </a:lnTo>
                              <a:lnTo>
                                <a:pt x="46" y="104"/>
                              </a:lnTo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.3pt,5.2pt,1.25pt,5.15pt,.1pt,4.35pt,0,3.7pt,.2pt,2.8pt,2pt,2pt,3.3pt,1.85pt,3.3pt,1.55pt,3.05pt,.8pt,2.05pt,.7pt,1.25pt,.75pt,.6pt,.95pt,.35pt,.35pt,1.1pt,.1pt,2.3pt,0,3.15pt,.05pt,4.3pt,.85pt,4.4pt,1.7pt,4.4pt,4.85pt,3.55pt,5.15pt,2.3pt,5.2pt" coordsize="88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" fillcolor="#1a1a17" stroked="f">
                <v:path arrowok="t" o:connecttype="custom" o:connectlocs="29210,66040;15875,65405;1270,55245;0,46990;2540,35560;25400,25400;41910,23495;41910,19685;38735,10160;26035,8890;15875,9525;7620,12065;4445,4445;13970,1270;29210,0;40005,635;54610,10795;55880,21590;55880,61595;45085,65405;29210,66040" o:connectangles="0,0,0,0,0,0,0,0,0,0,0,0,0,0,0,0,0,0,0,0,0"/>
                <w10:wrap anchorx="page" anchory="page"/>
              </v:polylin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DE4ED18" wp14:editId="126878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960" cy="66040"/>
                <wp:effectExtent l="0" t="0" r="0" b="0"/>
                <wp:wrapNone/>
                <wp:docPr id="2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6040"/>
                        </a:xfrm>
                        <a:custGeom>
                          <a:avLst/>
                          <a:gdLst>
                            <a:gd name="T0" fmla="*/ 22 w 96"/>
                            <a:gd name="T1" fmla="*/ 60 h 104"/>
                            <a:gd name="T2" fmla="*/ 25 w 96"/>
                            <a:gd name="T3" fmla="*/ 73 h 104"/>
                            <a:gd name="T4" fmla="*/ 42 w 96"/>
                            <a:gd name="T5" fmla="*/ 88 h 104"/>
                            <a:gd name="T6" fmla="*/ 56 w 96"/>
                            <a:gd name="T7" fmla="*/ 89 h 104"/>
                            <a:gd name="T8" fmla="*/ 75 w 96"/>
                            <a:gd name="T9" fmla="*/ 88 h 104"/>
                            <a:gd name="T10" fmla="*/ 86 w 96"/>
                            <a:gd name="T11" fmla="*/ 84 h 104"/>
                            <a:gd name="T12" fmla="*/ 92 w 96"/>
                            <a:gd name="T13" fmla="*/ 97 h 104"/>
                            <a:gd name="T14" fmla="*/ 78 w 96"/>
                            <a:gd name="T15" fmla="*/ 102 h 104"/>
                            <a:gd name="T16" fmla="*/ 54 w 96"/>
                            <a:gd name="T17" fmla="*/ 104 h 104"/>
                            <a:gd name="T18" fmla="*/ 31 w 96"/>
                            <a:gd name="T19" fmla="*/ 102 h 104"/>
                            <a:gd name="T20" fmla="*/ 3 w 96"/>
                            <a:gd name="T21" fmla="*/ 75 h 104"/>
                            <a:gd name="T22" fmla="*/ 0 w 96"/>
                            <a:gd name="T23" fmla="*/ 52 h 104"/>
                            <a:gd name="T24" fmla="*/ 2 w 96"/>
                            <a:gd name="T25" fmla="*/ 29 h 104"/>
                            <a:gd name="T26" fmla="*/ 28 w 96"/>
                            <a:gd name="T27" fmla="*/ 2 h 104"/>
                            <a:gd name="T28" fmla="*/ 49 w 96"/>
                            <a:gd name="T29" fmla="*/ 0 h 104"/>
                            <a:gd name="T30" fmla="*/ 70 w 96"/>
                            <a:gd name="T31" fmla="*/ 2 h 104"/>
                            <a:gd name="T32" fmla="*/ 94 w 96"/>
                            <a:gd name="T33" fmla="*/ 28 h 104"/>
                            <a:gd name="T34" fmla="*/ 96 w 96"/>
                            <a:gd name="T35" fmla="*/ 51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96" h="104">
                              <a:moveTo>
                                <a:pt x="22" y="60"/>
                              </a:moveTo>
                              <a:lnTo>
                                <a:pt x="25" y="73"/>
                              </a:lnTo>
                              <a:lnTo>
                                <a:pt x="42" y="88"/>
                              </a:lnTo>
                              <a:lnTo>
                                <a:pt x="56" y="89"/>
                              </a:lnTo>
                              <a:lnTo>
                                <a:pt x="75" y="88"/>
                              </a:lnTo>
                              <a:lnTo>
                                <a:pt x="86" y="84"/>
                              </a:lnTo>
                              <a:lnTo>
                                <a:pt x="92" y="97"/>
                              </a:lnTo>
                              <a:lnTo>
                                <a:pt x="78" y="102"/>
                              </a:lnTo>
                              <a:lnTo>
                                <a:pt x="54" y="104"/>
                              </a:lnTo>
                              <a:lnTo>
                                <a:pt x="31" y="102"/>
                              </a:lnTo>
                              <a:lnTo>
                                <a:pt x="3" y="75"/>
                              </a:lnTo>
                              <a:lnTo>
                                <a:pt x="0" y="52"/>
                              </a:lnTo>
                              <a:lnTo>
                                <a:pt x="2" y="29"/>
                              </a:lnTo>
                              <a:lnTo>
                                <a:pt x="28" y="2"/>
                              </a:lnTo>
                              <a:lnTo>
                                <a:pt x="49" y="0"/>
                              </a:lnTo>
                              <a:lnTo>
                                <a:pt x="70" y="2"/>
                              </a:lnTo>
                              <a:lnTo>
                                <a:pt x="94" y="28"/>
                              </a:lnTo>
                              <a:lnTo>
                                <a:pt x="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0;margin-top:0;width:4.8pt;height:5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" path="m22,60r3,13l42,88r14,1l75,88,86,84r6,13l78,102r-24,2l31,102,3,75,,52,2,29,28,2,49,,70,2,94,28r2,23l22,60xe" fillcolor="#1a1a17" stroked="f">
                <v:path arrowok="t" o:connecttype="custom" o:connectlocs="13970,38100;15875,46355;26670,55880;35560,56515;47625,55880;54610,53340;58420,61595;49530,64770;34290,66040;19685,64770;1905,47625;0,33020;1270,18415;17780,1270;31115,0;44450,1270;59690,17780;60960,32385" o:connectangles="0,0,0,0,0,0,0,0,0,0,0,0,0,0,0,0,0,0"/>
                <w10:wrap anchorx="page" anchory="page"/>
              </v:shape>
            </w:pict>
          </mc:Fallback>
        </mc:AlternateContent>
      </w:r>
      <w:r w:rsidR="00794C5B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CE1BF99" wp14:editId="0B8039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3180" cy="53340"/>
                <wp:effectExtent l="0" t="0" r="0" b="0"/>
                <wp:wrapNone/>
                <wp:docPr id="2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53340"/>
                        </a:xfrm>
                        <a:custGeom>
                          <a:avLst/>
                          <a:gdLst>
                            <a:gd name="T0" fmla="*/ 63 w 68"/>
                            <a:gd name="T1" fmla="*/ 49 h 84"/>
                            <a:gd name="T2" fmla="*/ 59 w 68"/>
                            <a:gd name="T3" fmla="*/ 50 h 84"/>
                            <a:gd name="T4" fmla="*/ 57 w 68"/>
                            <a:gd name="T5" fmla="*/ 51 h 84"/>
                            <a:gd name="T6" fmla="*/ 56 w 68"/>
                            <a:gd name="T7" fmla="*/ 51 h 84"/>
                            <a:gd name="T8" fmla="*/ 55 w 68"/>
                            <a:gd name="T9" fmla="*/ 51 h 84"/>
                            <a:gd name="T10" fmla="*/ 54 w 68"/>
                            <a:gd name="T11" fmla="*/ 51 h 84"/>
                            <a:gd name="T12" fmla="*/ 36 w 68"/>
                            <a:gd name="T13" fmla="*/ 2 h 84"/>
                            <a:gd name="T14" fmla="*/ 30 w 68"/>
                            <a:gd name="T15" fmla="*/ 0 h 84"/>
                            <a:gd name="T16" fmla="*/ 27 w 68"/>
                            <a:gd name="T17" fmla="*/ 0 h 84"/>
                            <a:gd name="T18" fmla="*/ 26 w 68"/>
                            <a:gd name="T19" fmla="*/ 1 h 84"/>
                            <a:gd name="T20" fmla="*/ 26 w 68"/>
                            <a:gd name="T21" fmla="*/ 10 h 84"/>
                            <a:gd name="T22" fmla="*/ 23 w 68"/>
                            <a:gd name="T23" fmla="*/ 27 h 84"/>
                            <a:gd name="T24" fmla="*/ 18 w 68"/>
                            <a:gd name="T25" fmla="*/ 43 h 84"/>
                            <a:gd name="T26" fmla="*/ 11 w 68"/>
                            <a:gd name="T27" fmla="*/ 59 h 84"/>
                            <a:gd name="T28" fmla="*/ 5 w 68"/>
                            <a:gd name="T29" fmla="*/ 72 h 84"/>
                            <a:gd name="T30" fmla="*/ 5 w 68"/>
                            <a:gd name="T31" fmla="*/ 73 h 84"/>
                            <a:gd name="T32" fmla="*/ 4 w 68"/>
                            <a:gd name="T33" fmla="*/ 74 h 84"/>
                            <a:gd name="T34" fmla="*/ 2 w 68"/>
                            <a:gd name="T35" fmla="*/ 74 h 84"/>
                            <a:gd name="T36" fmla="*/ 1 w 68"/>
                            <a:gd name="T37" fmla="*/ 74 h 84"/>
                            <a:gd name="T38" fmla="*/ 0 w 68"/>
                            <a:gd name="T39" fmla="*/ 75 h 84"/>
                            <a:gd name="T40" fmla="*/ 0 w 68"/>
                            <a:gd name="T41" fmla="*/ 77 h 84"/>
                            <a:gd name="T42" fmla="*/ 1 w 68"/>
                            <a:gd name="T43" fmla="*/ 79 h 84"/>
                            <a:gd name="T44" fmla="*/ 3 w 68"/>
                            <a:gd name="T45" fmla="*/ 80 h 84"/>
                            <a:gd name="T46" fmla="*/ 5 w 68"/>
                            <a:gd name="T47" fmla="*/ 81 h 84"/>
                            <a:gd name="T48" fmla="*/ 8 w 68"/>
                            <a:gd name="T49" fmla="*/ 81 h 84"/>
                            <a:gd name="T50" fmla="*/ 10 w 68"/>
                            <a:gd name="T51" fmla="*/ 79 h 84"/>
                            <a:gd name="T52" fmla="*/ 12 w 68"/>
                            <a:gd name="T53" fmla="*/ 77 h 84"/>
                            <a:gd name="T54" fmla="*/ 14 w 68"/>
                            <a:gd name="T55" fmla="*/ 74 h 84"/>
                            <a:gd name="T56" fmla="*/ 16 w 68"/>
                            <a:gd name="T57" fmla="*/ 73 h 84"/>
                            <a:gd name="T58" fmla="*/ 45 w 68"/>
                            <a:gd name="T59" fmla="*/ 65 h 84"/>
                            <a:gd name="T60" fmla="*/ 46 w 68"/>
                            <a:gd name="T61" fmla="*/ 65 h 84"/>
                            <a:gd name="T62" fmla="*/ 47 w 68"/>
                            <a:gd name="T63" fmla="*/ 65 h 84"/>
                            <a:gd name="T64" fmla="*/ 50 w 68"/>
                            <a:gd name="T65" fmla="*/ 68 h 84"/>
                            <a:gd name="T66" fmla="*/ 51 w 68"/>
                            <a:gd name="T67" fmla="*/ 72 h 84"/>
                            <a:gd name="T68" fmla="*/ 53 w 68"/>
                            <a:gd name="T69" fmla="*/ 77 h 84"/>
                            <a:gd name="T70" fmla="*/ 55 w 68"/>
                            <a:gd name="T71" fmla="*/ 81 h 84"/>
                            <a:gd name="T72" fmla="*/ 58 w 68"/>
                            <a:gd name="T73" fmla="*/ 84 h 84"/>
                            <a:gd name="T74" fmla="*/ 61 w 68"/>
                            <a:gd name="T75" fmla="*/ 84 h 84"/>
                            <a:gd name="T76" fmla="*/ 64 w 68"/>
                            <a:gd name="T77" fmla="*/ 82 h 84"/>
                            <a:gd name="T78" fmla="*/ 64 w 68"/>
                            <a:gd name="T79" fmla="*/ 81 h 84"/>
                            <a:gd name="T80" fmla="*/ 64 w 68"/>
                            <a:gd name="T81" fmla="*/ 80 h 84"/>
                            <a:gd name="T82" fmla="*/ 63 w 68"/>
                            <a:gd name="T83" fmla="*/ 78 h 84"/>
                            <a:gd name="T84" fmla="*/ 61 w 68"/>
                            <a:gd name="T85" fmla="*/ 73 h 84"/>
                            <a:gd name="T86" fmla="*/ 59 w 68"/>
                            <a:gd name="T87" fmla="*/ 68 h 84"/>
                            <a:gd name="T88" fmla="*/ 57 w 68"/>
                            <a:gd name="T89" fmla="*/ 63 h 84"/>
                            <a:gd name="T90" fmla="*/ 58 w 68"/>
                            <a:gd name="T91" fmla="*/ 60 h 84"/>
                            <a:gd name="T92" fmla="*/ 63 w 68"/>
                            <a:gd name="T93" fmla="*/ 59 h 84"/>
                            <a:gd name="T94" fmla="*/ 66 w 68"/>
                            <a:gd name="T95" fmla="*/ 57 h 84"/>
                            <a:gd name="T96" fmla="*/ 68 w 68"/>
                            <a:gd name="T97" fmla="*/ 55 h 84"/>
                            <a:gd name="T98" fmla="*/ 67 w 68"/>
                            <a:gd name="T99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8" h="84">
                              <a:moveTo>
                                <a:pt x="66" y="50"/>
                              </a:moveTo>
                              <a:lnTo>
                                <a:pt x="63" y="49"/>
                              </a:lnTo>
                              <a:lnTo>
                                <a:pt x="61" y="49"/>
                              </a:lnTo>
                              <a:lnTo>
                                <a:pt x="59" y="50"/>
                              </a:lnTo>
                              <a:lnTo>
                                <a:pt x="58" y="50"/>
                              </a:lnTo>
                              <a:lnTo>
                                <a:pt x="57" y="51"/>
                              </a:lnTo>
                              <a:lnTo>
                                <a:pt x="56" y="51"/>
                              </a:lnTo>
                              <a:lnTo>
                                <a:pt x="55" y="51"/>
                              </a:lnTo>
                              <a:lnTo>
                                <a:pt x="54" y="51"/>
                              </a:lnTo>
                              <a:lnTo>
                                <a:pt x="39" y="4"/>
                              </a:lnTo>
                              <a:lnTo>
                                <a:pt x="36" y="2"/>
                              </a:lnTo>
                              <a:lnTo>
                                <a:pt x="33" y="1"/>
                              </a:lnTo>
                              <a:lnTo>
                                <a:pt x="30" y="0"/>
                              </a:lnTo>
                              <a:lnTo>
                                <a:pt x="28" y="0"/>
                              </a:lnTo>
                              <a:lnTo>
                                <a:pt x="27" y="0"/>
                              </a:lnTo>
                              <a:lnTo>
                                <a:pt x="26" y="1"/>
                              </a:lnTo>
                              <a:lnTo>
                                <a:pt x="26" y="10"/>
                              </a:lnTo>
                              <a:lnTo>
                                <a:pt x="25" y="18"/>
                              </a:lnTo>
                              <a:lnTo>
                                <a:pt x="23" y="27"/>
                              </a:lnTo>
                              <a:lnTo>
                                <a:pt x="20" y="35"/>
                              </a:lnTo>
                              <a:lnTo>
                                <a:pt x="18" y="43"/>
                              </a:lnTo>
                              <a:lnTo>
                                <a:pt x="15" y="51"/>
                              </a:lnTo>
                              <a:lnTo>
                                <a:pt x="11" y="59"/>
                              </a:lnTo>
                              <a:lnTo>
                                <a:pt x="8" y="67"/>
                              </a:lnTo>
                              <a:lnTo>
                                <a:pt x="5" y="72"/>
                              </a:lnTo>
                              <a:lnTo>
                                <a:pt x="5" y="73"/>
                              </a:lnTo>
                              <a:lnTo>
                                <a:pt x="4" y="74"/>
                              </a:lnTo>
                              <a:lnTo>
                                <a:pt x="3" y="74"/>
                              </a:lnTo>
                              <a:lnTo>
                                <a:pt x="2" y="74"/>
                              </a:lnTo>
                              <a:lnTo>
                                <a:pt x="1" y="74"/>
                              </a:lnTo>
                              <a:lnTo>
                                <a:pt x="1" y="75"/>
                              </a:lnTo>
                              <a:lnTo>
                                <a:pt x="0" y="75"/>
                              </a:lnTo>
                              <a:lnTo>
                                <a:pt x="0" y="76"/>
                              </a:lnTo>
                              <a:lnTo>
                                <a:pt x="0" y="77"/>
                              </a:lnTo>
                              <a:lnTo>
                                <a:pt x="0" y="78"/>
                              </a:lnTo>
                              <a:lnTo>
                                <a:pt x="1" y="79"/>
                              </a:lnTo>
                              <a:lnTo>
                                <a:pt x="2" y="80"/>
                              </a:lnTo>
                              <a:lnTo>
                                <a:pt x="3" y="80"/>
                              </a:lnTo>
                              <a:lnTo>
                                <a:pt x="4" y="80"/>
                              </a:lnTo>
                              <a:lnTo>
                                <a:pt x="5" y="81"/>
                              </a:lnTo>
                              <a:lnTo>
                                <a:pt x="7" y="81"/>
                              </a:lnTo>
                              <a:lnTo>
                                <a:pt x="8" y="81"/>
                              </a:lnTo>
                              <a:lnTo>
                                <a:pt x="9" y="80"/>
                              </a:lnTo>
                              <a:lnTo>
                                <a:pt x="10" y="79"/>
                              </a:lnTo>
                              <a:lnTo>
                                <a:pt x="11" y="78"/>
                              </a:lnTo>
                              <a:lnTo>
                                <a:pt x="12" y="77"/>
                              </a:lnTo>
                              <a:lnTo>
                                <a:pt x="13" y="76"/>
                              </a:lnTo>
                              <a:lnTo>
                                <a:pt x="14" y="74"/>
                              </a:lnTo>
                              <a:lnTo>
                                <a:pt x="15" y="73"/>
                              </a:lnTo>
                              <a:lnTo>
                                <a:pt x="16" y="73"/>
                              </a:lnTo>
                              <a:lnTo>
                                <a:pt x="44" y="65"/>
                              </a:lnTo>
                              <a:lnTo>
                                <a:pt x="45" y="65"/>
                              </a:lnTo>
                              <a:lnTo>
                                <a:pt x="46" y="65"/>
                              </a:lnTo>
                              <a:lnTo>
                                <a:pt x="47" y="65"/>
                              </a:lnTo>
                              <a:lnTo>
                                <a:pt x="49" y="66"/>
                              </a:lnTo>
                              <a:lnTo>
                                <a:pt x="50" y="68"/>
                              </a:lnTo>
                              <a:lnTo>
                                <a:pt x="50" y="70"/>
                              </a:lnTo>
                              <a:lnTo>
                                <a:pt x="51" y="72"/>
                              </a:lnTo>
                              <a:lnTo>
                                <a:pt x="52" y="75"/>
                              </a:lnTo>
                              <a:lnTo>
                                <a:pt x="53" y="77"/>
                              </a:lnTo>
                              <a:lnTo>
                                <a:pt x="54" y="79"/>
                              </a:lnTo>
                              <a:lnTo>
                                <a:pt x="55" y="81"/>
                              </a:lnTo>
                              <a:lnTo>
                                <a:pt x="57" y="83"/>
                              </a:lnTo>
                              <a:lnTo>
                                <a:pt x="58" y="84"/>
                              </a:lnTo>
                              <a:lnTo>
                                <a:pt x="60" y="84"/>
                              </a:lnTo>
                              <a:lnTo>
                                <a:pt x="61" y="84"/>
                              </a:lnTo>
                              <a:lnTo>
                                <a:pt x="63" y="83"/>
                              </a:lnTo>
                              <a:lnTo>
                                <a:pt x="64" y="82"/>
                              </a:lnTo>
                              <a:lnTo>
                                <a:pt x="64" y="81"/>
                              </a:lnTo>
                              <a:lnTo>
                                <a:pt x="64" y="80"/>
                              </a:lnTo>
                              <a:lnTo>
                                <a:pt x="63" y="78"/>
                              </a:lnTo>
                              <a:lnTo>
                                <a:pt x="62" y="76"/>
                              </a:lnTo>
                              <a:lnTo>
                                <a:pt x="61" y="73"/>
                              </a:lnTo>
                              <a:lnTo>
                                <a:pt x="60" y="71"/>
                              </a:lnTo>
                              <a:lnTo>
                                <a:pt x="59" y="68"/>
                              </a:lnTo>
                              <a:lnTo>
                                <a:pt x="58" y="66"/>
                              </a:lnTo>
                              <a:lnTo>
                                <a:pt x="57" y="63"/>
                              </a:lnTo>
                              <a:lnTo>
                                <a:pt x="56" y="61"/>
                              </a:lnTo>
                              <a:lnTo>
                                <a:pt x="58" y="60"/>
                              </a:lnTo>
                              <a:lnTo>
                                <a:pt x="61" y="59"/>
                              </a:lnTo>
                              <a:lnTo>
                                <a:pt x="63" y="59"/>
                              </a:lnTo>
                              <a:lnTo>
                                <a:pt x="64" y="58"/>
                              </a:lnTo>
                              <a:lnTo>
                                <a:pt x="66" y="57"/>
                              </a:lnTo>
                              <a:lnTo>
                                <a:pt x="67" y="56"/>
                              </a:lnTo>
                              <a:lnTo>
                                <a:pt x="68" y="55"/>
                              </a:lnTo>
                              <a:lnTo>
                                <a:pt x="68" y="54"/>
                              </a:lnTo>
                              <a:lnTo>
                                <a:pt x="67" y="52"/>
                              </a:lnTo>
                              <a:lnTo>
                                <a:pt x="66" y="50"/>
                              </a:lnTo>
                            </a:path>
                          </a:pathLst>
                        </a:custGeom>
                        <a:solidFill>
                          <a:srgbClr val="1A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.3pt,2.5pt,3.15pt,2.45pt,3.05pt,2.45pt,2.95pt,2.5pt,2.9pt,2.5pt,2.85pt,2.55pt,2.8pt,2.55pt,2.75pt,2.55pt,2.7pt,2.55pt,1.95pt,.2pt,1.8pt,.1pt,1.65pt,.05pt,1.5pt,0,1.4pt,0,1.35pt,0,1.3pt,.05pt,1.3pt,.5pt,1.25pt,.9pt,1.15pt,1.35pt,1pt,1.75pt,.9pt,2.15pt,.75pt,2.55pt,.55pt,2.95pt,.4pt,3.35pt,.25pt,3.6pt,.25pt,3.65pt,.2pt,3.7pt,.15pt,3.7pt,.1pt,3.7pt,.05pt,3.7pt,.05pt,3.75pt,0,3.75pt,0,3.8pt,0,3.85pt,0,3.9pt,.05pt,3.95pt,.1pt,4pt,.15pt,4pt,.2pt,4pt,.25pt,4.05pt,.35pt,4.05pt,.4pt,4.05pt,.45pt,4pt,.5pt,3.95pt,.55pt,3.9pt,.6pt,3.85pt,.65pt,3.8pt,.7pt,3.7pt,.75pt,3.65pt,.8pt,3.65pt,2.2pt,3.25pt,2.25pt,3.25pt,2.3pt,3.25pt,2.35pt,3.25pt,2.45pt,3.3pt,2.5pt,3.4pt,2.5pt,3.5pt,2.55pt,3.6pt,2.6pt,3.75pt,2.65pt,3.85pt,2.7pt,3.95pt,2.75pt,4.05pt,2.85pt,4.15pt,2.9pt,4.2pt,3pt,4.2pt,3.05pt,4.2pt,3.15pt,4.15pt,3.2pt,4.1pt,3.2pt,4.05pt,3.2pt,4pt,3.15pt,3.9pt,3.1pt,3.8pt,3.05pt,3.65pt,3pt,3.55pt,2.95pt,3.4pt,2.9pt,3.3pt,2.85pt,3.15pt,2.8pt,3.05pt,2.9pt,3pt,3.05pt,2.95pt,3.15pt,2.95pt,3.2pt,2.9pt,3.3pt,2.85pt,3.35pt,2.8pt,3.4pt,2.75pt,3.4pt,2.7pt,3.35pt,2.6pt,3.3pt,2.5pt" coordsize="6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" fillcolor="#1a1a17" stroked="f">
                <v:path arrowok="t" o:connecttype="custom" o:connectlocs="40005,31115;37465,31750;36195,32385;35560,32385;34925,32385;34290,32385;22860,1270;19050,0;17145,0;16510,635;16510,6350;14605,17145;11430,27305;6985,37465;3175,45720;3175,46355;2540,46990;1270,46990;635,46990;0,47625;0,48895;635,50165;1905,50800;3175,51435;5080,51435;6350,50165;7620,48895;8890,46990;10160,46355;28575,41275;29210,41275;29845,41275;31750,43180;32385,45720;33655,48895;34925,51435;36830,53340;38735,53340;40640,52070;40640,51435;40640,50800;40005,49530;38735,46355;37465,43180;36195,40005;36830,38100;40005,37465;41910,36195;43180,34925;42545,33020" o:connectangles="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:rsidR="007120D9" w:rsidRDefault="00794C5B">
      <w:pPr>
        <w:widowControl w:val="0"/>
        <w:autoSpaceDE w:val="0"/>
        <w:autoSpaceDN w:val="0"/>
        <w:adjustRightInd w:val="0"/>
        <w:spacing w:after="0"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1EACB30" wp14:editId="77819C1E">
                <wp:simplePos x="0" y="0"/>
                <wp:positionH relativeFrom="page">
                  <wp:posOffset>-107950</wp:posOffset>
                </wp:positionH>
                <wp:positionV relativeFrom="page">
                  <wp:posOffset>-107950</wp:posOffset>
                </wp:positionV>
                <wp:extent cx="396240" cy="1800225"/>
                <wp:effectExtent l="0" t="0" r="0" b="0"/>
                <wp:wrapNone/>
                <wp:docPr id="1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800225"/>
                        </a:xfrm>
                        <a:custGeom>
                          <a:avLst/>
                          <a:gdLst>
                            <a:gd name="T0" fmla="*/ 0 w 624"/>
                            <a:gd name="T1" fmla="*/ 2835 h 2835"/>
                            <a:gd name="T2" fmla="*/ 624 w 624"/>
                            <a:gd name="T3" fmla="*/ 2835 h 2835"/>
                            <a:gd name="T4" fmla="*/ 624 w 624"/>
                            <a:gd name="T5" fmla="*/ 0 h 2835"/>
                            <a:gd name="T6" fmla="*/ 0 w 624"/>
                            <a:gd name="T7" fmla="*/ 0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2835">
                              <a:moveTo>
                                <a:pt x="0" y="2835"/>
                              </a:moveTo>
                              <a:lnTo>
                                <a:pt x="624" y="2835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-8.5pt;margin-top:-8.5pt;width:31.2pt;height:141.7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" path="m,2835r624,l624,,,,,2835xe" fillcolor="#2154ac" stroked="f">
                <v:path arrowok="t" o:connecttype="custom" o:connectlocs="0,1800225;396240,180022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24F2721" wp14:editId="719CFD1E">
                <wp:simplePos x="0" y="0"/>
                <wp:positionH relativeFrom="page">
                  <wp:posOffset>-107950</wp:posOffset>
                </wp:positionH>
                <wp:positionV relativeFrom="page">
                  <wp:posOffset>1744345</wp:posOffset>
                </wp:positionV>
                <wp:extent cx="396240" cy="395605"/>
                <wp:effectExtent l="0" t="0" r="0" b="0"/>
                <wp:wrapNone/>
                <wp:docPr id="1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5605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-8.5pt;margin-top:137.35pt;width:31.2pt;height:31.1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" path="m,624r624,l624,,,,,624xe" fillcolor="#76b12d" stroked="f">
                <v:path arrowok="t" o:connecttype="custom" o:connectlocs="0,395605;396240,39560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EA769D3" wp14:editId="67939C4A">
                <wp:simplePos x="0" y="0"/>
                <wp:positionH relativeFrom="page">
                  <wp:posOffset>-107950</wp:posOffset>
                </wp:positionH>
                <wp:positionV relativeFrom="page">
                  <wp:posOffset>2195830</wp:posOffset>
                </wp:positionV>
                <wp:extent cx="396240" cy="396240"/>
                <wp:effectExtent l="0" t="0" r="0" b="0"/>
                <wp:wrapNone/>
                <wp:docPr id="1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-8.5pt;margin-top:172.9pt;width:31.2pt;height:31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" path="m,624r624,l624,,,,,624xe" fillcolor="#2154ac" stroked="f">
                <v:path arrowok="t" o:connecttype="custom" o:connectlocs="0,396240;396240,39624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4DFBE84" wp14:editId="369C9C8E">
                <wp:simplePos x="0" y="0"/>
                <wp:positionH relativeFrom="page">
                  <wp:posOffset>-107950</wp:posOffset>
                </wp:positionH>
                <wp:positionV relativeFrom="page">
                  <wp:posOffset>2898140</wp:posOffset>
                </wp:positionV>
                <wp:extent cx="396240" cy="4770120"/>
                <wp:effectExtent l="0" t="0" r="0" b="0"/>
                <wp:wrapNone/>
                <wp:docPr id="1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4770120"/>
                        </a:xfrm>
                        <a:custGeom>
                          <a:avLst/>
                          <a:gdLst>
                            <a:gd name="T0" fmla="*/ 0 w 624"/>
                            <a:gd name="T1" fmla="*/ 7512 h 7512"/>
                            <a:gd name="T2" fmla="*/ 624 w 624"/>
                            <a:gd name="T3" fmla="*/ 7512 h 7512"/>
                            <a:gd name="T4" fmla="*/ 624 w 624"/>
                            <a:gd name="T5" fmla="*/ 0 h 7512"/>
                            <a:gd name="T6" fmla="*/ 0 w 624"/>
                            <a:gd name="T7" fmla="*/ 0 h 7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7512">
                              <a:moveTo>
                                <a:pt x="0" y="7512"/>
                              </a:moveTo>
                              <a:lnTo>
                                <a:pt x="624" y="75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-8.5pt;margin-top:228.2pt;width:31.2pt;height:375.6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" path="m,7512r624,l624,,,,,7512xe" fillcolor="#76b12d" stroked="f">
                <v:path arrowok="t" o:connecttype="custom" o:connectlocs="0,4770120;396240,477012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12EBBD1" wp14:editId="68E81EA9">
                <wp:simplePos x="0" y="0"/>
                <wp:positionH relativeFrom="page">
                  <wp:posOffset>-107950</wp:posOffset>
                </wp:positionH>
                <wp:positionV relativeFrom="page">
                  <wp:posOffset>2646045</wp:posOffset>
                </wp:positionV>
                <wp:extent cx="396240" cy="198120"/>
                <wp:effectExtent l="0" t="0" r="0" b="0"/>
                <wp:wrapNone/>
                <wp:docPr id="1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98120"/>
                        </a:xfrm>
                        <a:custGeom>
                          <a:avLst/>
                          <a:gdLst>
                            <a:gd name="T0" fmla="*/ 0 w 624"/>
                            <a:gd name="T1" fmla="*/ 312 h 312"/>
                            <a:gd name="T2" fmla="*/ 624 w 624"/>
                            <a:gd name="T3" fmla="*/ 312 h 312"/>
                            <a:gd name="T4" fmla="*/ 624 w 624"/>
                            <a:gd name="T5" fmla="*/ 0 h 312"/>
                            <a:gd name="T6" fmla="*/ 0 w 624"/>
                            <a:gd name="T7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312">
                              <a:moveTo>
                                <a:pt x="0" y="312"/>
                              </a:moveTo>
                              <a:lnTo>
                                <a:pt x="624" y="3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C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-8.5pt;margin-top:208.35pt;width:31.2pt;height:15.6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" path="m,312r624,l624,,,,,312xe" fillcolor="#f57c14" stroked="f">
                <v:path arrowok="t" o:connecttype="custom" o:connectlocs="0,198120;396240,198120;396240,0;0,0" o:connectangles="0,0,0,0"/>
                <w10:wrap anchorx="page" anchory="page"/>
              </v:shape>
            </w:pict>
          </mc:Fallback>
        </mc:AlternateContent>
      </w:r>
    </w:p>
    <w:p w:rsidR="00C273C5" w:rsidRDefault="00760A4B" w:rsidP="00760A4B">
      <w:pPr>
        <w:widowControl w:val="0"/>
        <w:autoSpaceDE w:val="0"/>
        <w:autoSpaceDN w:val="0"/>
        <w:adjustRightInd w:val="0"/>
        <w:spacing w:after="0" w:line="240" w:lineRule="exact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A837FB" wp14:editId="4D786F2D">
                <wp:simplePos x="0" y="0"/>
                <wp:positionH relativeFrom="column">
                  <wp:posOffset>4343400</wp:posOffset>
                </wp:positionH>
                <wp:positionV relativeFrom="paragraph">
                  <wp:posOffset>3921125</wp:posOffset>
                </wp:positionV>
                <wp:extent cx="2879090" cy="310515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55C" w:rsidRPr="0087055C" w:rsidRDefault="0087055C" w:rsidP="00822C38">
                            <w:pPr>
                              <w:spacing w:after="0" w:line="240" w:lineRule="auto"/>
                              <w:jc w:val="center"/>
                              <w:rPr>
                                <w:color w:val="E36C0A" w:themeColor="accent6" w:themeShade="BF"/>
                                <w:sz w:val="96"/>
                                <w:szCs w:val="96"/>
                              </w:rPr>
                            </w:pPr>
                            <w:r w:rsidRPr="0087055C">
                              <w:rPr>
                                <w:color w:val="E36C0A" w:themeColor="accent6" w:themeShade="BF"/>
                                <w:sz w:val="96"/>
                                <w:szCs w:val="96"/>
                              </w:rPr>
                              <w:t>Scham</w:t>
                            </w:r>
                          </w:p>
                          <w:p w:rsidR="0087055C" w:rsidRDefault="0087055C" w:rsidP="00822C38">
                            <w:pPr>
                              <w:jc w:val="center"/>
                              <w:rPr>
                                <w:b/>
                                <w:spacing w:val="30"/>
                                <w:sz w:val="24"/>
                              </w:rPr>
                            </w:pPr>
                            <w:r w:rsidRPr="00822C38">
                              <w:rPr>
                                <w:b/>
                                <w:spacing w:val="30"/>
                                <w:sz w:val="24"/>
                              </w:rPr>
                              <w:t>Ein starkes und unangenehmes Gefühl</w:t>
                            </w:r>
                          </w:p>
                          <w:p w:rsidR="00760A4B" w:rsidRPr="00822C38" w:rsidRDefault="00760A4B" w:rsidP="00822C38">
                            <w:pPr>
                              <w:jc w:val="center"/>
                              <w:rPr>
                                <w:b/>
                                <w:spacing w:val="30"/>
                                <w:sz w:val="24"/>
                              </w:rPr>
                            </w:pPr>
                          </w:p>
                          <w:p w:rsidR="00760A4B" w:rsidRDefault="00822C38" w:rsidP="00760A4B">
                            <w:r>
                              <w:t xml:space="preserve">Einladung zu einem Vortrag </w:t>
                            </w:r>
                            <w:r w:rsidR="00E725A9">
                              <w:t xml:space="preserve">am 10.10.2017 </w:t>
                            </w:r>
                          </w:p>
                          <w:p w:rsidR="0087055C" w:rsidRDefault="00760A4B" w:rsidP="00760A4B">
                            <w:r>
                              <w:t>im Kreishaus Olpe, Sitzungssaal I</w:t>
                            </w:r>
                            <w:r>
                              <w:br/>
                              <w:t>Westfälische Str. 75, 15.00 – ca. 17:30 Uhr</w:t>
                            </w:r>
                          </w:p>
                          <w:p w:rsidR="00760A4B" w:rsidRPr="00760A4B" w:rsidRDefault="00760A4B" w:rsidP="00760A4B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24637" w:rsidRPr="00F24637" w:rsidRDefault="00E725A9" w:rsidP="00F24637">
                            <w:pPr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</w:pPr>
                            <w:r w:rsidRPr="00F24637">
                              <w:rPr>
                                <w:rFonts w:asciiTheme="minorHAnsi" w:hAnsiTheme="minorHAnsi"/>
                              </w:rPr>
                              <w:t xml:space="preserve">Referent: </w:t>
                            </w:r>
                            <w:r w:rsidR="00F24637">
                              <w:rPr>
                                <w:rFonts w:asciiTheme="minorHAnsi" w:hAnsiTheme="minorHAnsi"/>
                              </w:rPr>
                              <w:t>Dr. Stephan Marks</w:t>
                            </w:r>
                            <w:bookmarkStart w:id="0" w:name="_GoBack"/>
                            <w:bookmarkEnd w:id="0"/>
                            <w:r w:rsidR="00F24637" w:rsidRPr="00F24637"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="00F24637" w:rsidRP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t xml:space="preserve"> </w:t>
                            </w:r>
                            <w:r w:rsidR="00F24637" w:rsidRP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t xml:space="preserve">Freiburger </w:t>
                            </w:r>
                            <w:r w:rsid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br/>
                            </w:r>
                            <w:r w:rsidR="00F24637" w:rsidRP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t>Inst</w:t>
                            </w:r>
                            <w:r w:rsidR="00F24637" w:rsidRP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t>i</w:t>
                            </w:r>
                            <w:r w:rsidR="00F24637" w:rsidRPr="00F24637">
                              <w:rPr>
                                <w:rFonts w:asciiTheme="minorHAnsi" w:eastAsia="Calibri" w:hAnsiTheme="minorHAnsi" w:cs="Arial"/>
                                <w:color w:val="000000"/>
                                <w:lang w:eastAsia="en-US"/>
                              </w:rPr>
                              <w:t>tut für Menschenrechtspädagogik</w:t>
                            </w:r>
                          </w:p>
                          <w:p w:rsidR="0087055C" w:rsidRDefault="0087055C" w:rsidP="00F24637">
                            <w:pPr>
                              <w:spacing w:line="240" w:lineRule="auto"/>
                            </w:pPr>
                          </w:p>
                          <w:p w:rsidR="0087055C" w:rsidRDefault="0087055C"/>
                          <w:p w:rsidR="0087055C" w:rsidRDefault="0087055C"/>
                          <w:p w:rsidR="0087055C" w:rsidRDefault="008705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42pt;margin-top:308.75pt;width:226.7pt;height:24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" stroked="f">
                <v:textbox>
                  <w:txbxContent>
                    <w:p w:rsidR="0087055C" w:rsidRPr="0087055C" w:rsidRDefault="0087055C" w:rsidP="00822C38">
                      <w:pPr>
                        <w:spacing w:after="0" w:line="240" w:lineRule="auto"/>
                        <w:jc w:val="center"/>
                        <w:rPr>
                          <w:color w:val="E36C0A" w:themeColor="accent6" w:themeShade="BF"/>
                          <w:sz w:val="96"/>
                          <w:szCs w:val="96"/>
                        </w:rPr>
                      </w:pPr>
                      <w:r w:rsidRPr="0087055C">
                        <w:rPr>
                          <w:color w:val="E36C0A" w:themeColor="accent6" w:themeShade="BF"/>
                          <w:sz w:val="96"/>
                          <w:szCs w:val="96"/>
                        </w:rPr>
                        <w:t>Scham</w:t>
                      </w:r>
                    </w:p>
                    <w:p w:rsidR="0087055C" w:rsidRDefault="0087055C" w:rsidP="00822C38">
                      <w:pPr>
                        <w:jc w:val="center"/>
                        <w:rPr>
                          <w:b/>
                          <w:spacing w:val="30"/>
                          <w:sz w:val="24"/>
                        </w:rPr>
                      </w:pPr>
                      <w:r w:rsidRPr="00822C38">
                        <w:rPr>
                          <w:b/>
                          <w:spacing w:val="30"/>
                          <w:sz w:val="24"/>
                        </w:rPr>
                        <w:t>Ein starkes und unangenehmes Gefühl</w:t>
                      </w:r>
                    </w:p>
                    <w:p w:rsidR="00760A4B" w:rsidRPr="00822C38" w:rsidRDefault="00760A4B" w:rsidP="00822C38">
                      <w:pPr>
                        <w:jc w:val="center"/>
                        <w:rPr>
                          <w:b/>
                          <w:spacing w:val="30"/>
                          <w:sz w:val="24"/>
                        </w:rPr>
                      </w:pPr>
                    </w:p>
                    <w:p w:rsidR="00760A4B" w:rsidRDefault="00822C38" w:rsidP="00760A4B">
                      <w:r>
                        <w:t xml:space="preserve">Einladung zu einem Vortrag </w:t>
                      </w:r>
                      <w:r w:rsidR="00E725A9">
                        <w:t xml:space="preserve">am 10.10.2017 </w:t>
                      </w:r>
                    </w:p>
                    <w:p w:rsidR="0087055C" w:rsidRDefault="00760A4B" w:rsidP="00760A4B">
                      <w:r>
                        <w:t>im Kreishaus Olpe, Sitzungssaal I</w:t>
                      </w:r>
                      <w:r>
                        <w:br/>
                        <w:t>Westfälische Str. 75, 15.00 – ca. 17:30 Uhr</w:t>
                      </w:r>
                    </w:p>
                    <w:p w:rsidR="00760A4B" w:rsidRPr="00760A4B" w:rsidRDefault="00760A4B" w:rsidP="00760A4B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F24637" w:rsidRPr="00F24637" w:rsidRDefault="00E725A9" w:rsidP="00F24637">
                      <w:pPr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</w:pPr>
                      <w:r w:rsidRPr="00F24637">
                        <w:rPr>
                          <w:rFonts w:asciiTheme="minorHAnsi" w:hAnsiTheme="minorHAnsi"/>
                        </w:rPr>
                        <w:t xml:space="preserve">Referent: </w:t>
                      </w:r>
                      <w:r w:rsidR="00F24637">
                        <w:rPr>
                          <w:rFonts w:asciiTheme="minorHAnsi" w:hAnsiTheme="minorHAnsi"/>
                        </w:rPr>
                        <w:t>Dr. Stephan Marks</w:t>
                      </w:r>
                      <w:bookmarkStart w:id="1" w:name="_GoBack"/>
                      <w:bookmarkEnd w:id="1"/>
                      <w:r w:rsidR="00F24637" w:rsidRPr="00F24637">
                        <w:rPr>
                          <w:rFonts w:asciiTheme="minorHAnsi" w:hAnsiTheme="minorHAnsi"/>
                        </w:rPr>
                        <w:t>,</w:t>
                      </w:r>
                      <w:r w:rsidR="00F24637" w:rsidRP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t xml:space="preserve"> </w:t>
                      </w:r>
                      <w:r w:rsidR="00F24637" w:rsidRP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t xml:space="preserve">Freiburger </w:t>
                      </w:r>
                      <w:r w:rsid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br/>
                      </w:r>
                      <w:r w:rsidR="00F24637" w:rsidRP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t>Inst</w:t>
                      </w:r>
                      <w:r w:rsidR="00F24637" w:rsidRP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t>i</w:t>
                      </w:r>
                      <w:r w:rsidR="00F24637" w:rsidRPr="00F24637">
                        <w:rPr>
                          <w:rFonts w:asciiTheme="minorHAnsi" w:eastAsia="Calibri" w:hAnsiTheme="minorHAnsi" w:cs="Arial"/>
                          <w:color w:val="000000"/>
                          <w:lang w:eastAsia="en-US"/>
                        </w:rPr>
                        <w:t>tut für Menschenrechtspädagogik</w:t>
                      </w:r>
                    </w:p>
                    <w:p w:rsidR="0087055C" w:rsidRDefault="0087055C" w:rsidP="00F24637">
                      <w:pPr>
                        <w:spacing w:line="240" w:lineRule="auto"/>
                      </w:pPr>
                    </w:p>
                    <w:p w:rsidR="0087055C" w:rsidRDefault="0087055C"/>
                    <w:p w:rsidR="0087055C" w:rsidRDefault="0087055C"/>
                    <w:p w:rsidR="0087055C" w:rsidRDefault="0087055C"/>
                  </w:txbxContent>
                </v:textbox>
              </v:shape>
            </w:pict>
          </mc:Fallback>
        </mc:AlternateContent>
      </w:r>
      <w:r w:rsidR="00892AE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4DE6C5" wp14:editId="679AC9BD">
                <wp:simplePos x="0" y="0"/>
                <wp:positionH relativeFrom="page">
                  <wp:posOffset>3522980</wp:posOffset>
                </wp:positionH>
                <wp:positionV relativeFrom="page">
                  <wp:posOffset>2937510</wp:posOffset>
                </wp:positionV>
                <wp:extent cx="575945" cy="4770120"/>
                <wp:effectExtent l="0" t="0" r="0" b="0"/>
                <wp:wrapNone/>
                <wp:docPr id="3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4770120"/>
                        </a:xfrm>
                        <a:custGeom>
                          <a:avLst/>
                          <a:gdLst>
                            <a:gd name="T0" fmla="*/ 0 w 907"/>
                            <a:gd name="T1" fmla="*/ 7512 h 7512"/>
                            <a:gd name="T2" fmla="*/ 907 w 907"/>
                            <a:gd name="T3" fmla="*/ 7512 h 7512"/>
                            <a:gd name="T4" fmla="*/ 907 w 907"/>
                            <a:gd name="T5" fmla="*/ 0 h 7512"/>
                            <a:gd name="T6" fmla="*/ 0 w 907"/>
                            <a:gd name="T7" fmla="*/ 0 h 7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07" h="7512">
                              <a:moveTo>
                                <a:pt x="0" y="7512"/>
                              </a:moveTo>
                              <a:lnTo>
                                <a:pt x="907" y="7512"/>
                              </a:lnTo>
                              <a:lnTo>
                                <a:pt x="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277.4pt;margin-top:231.3pt;width:45.35pt;height:375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,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" path="m,7512r907,l907,,,,,7512xe" fillcolor="#76b12d" stroked="f">
                <v:path arrowok="t" o:connecttype="custom" o:connectlocs="0,4770120;575945,4770120;575945,0;0,0" o:connectangles="0,0,0,0"/>
                <w10:wrap anchorx="page" anchory="page"/>
              </v:shape>
            </w:pict>
          </mc:Fallback>
        </mc:AlternateContent>
      </w:r>
      <w:r w:rsidR="00892AE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3A3E03" wp14:editId="2D69D793">
                <wp:simplePos x="0" y="0"/>
                <wp:positionH relativeFrom="column">
                  <wp:posOffset>419100</wp:posOffset>
                </wp:positionH>
                <wp:positionV relativeFrom="paragraph">
                  <wp:posOffset>1082675</wp:posOffset>
                </wp:positionV>
                <wp:extent cx="2952750" cy="5895975"/>
                <wp:effectExtent l="0" t="0" r="19050" b="2857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5895975"/>
                        </a:xfrm>
                        <a:custGeom>
                          <a:avLst/>
                          <a:gdLst>
                            <a:gd name="connsiteX0" fmla="*/ 0 w 2952750"/>
                            <a:gd name="connsiteY0" fmla="*/ 0 h 5895975"/>
                            <a:gd name="connsiteX1" fmla="*/ 2952750 w 2952750"/>
                            <a:gd name="connsiteY1" fmla="*/ 0 h 5895975"/>
                            <a:gd name="connsiteX2" fmla="*/ 2952750 w 2952750"/>
                            <a:gd name="connsiteY2" fmla="*/ 5895975 h 5895975"/>
                            <a:gd name="connsiteX3" fmla="*/ 0 w 2952750"/>
                            <a:gd name="connsiteY3" fmla="*/ 5895975 h 5895975"/>
                            <a:gd name="connsiteX4" fmla="*/ 0 w 2952750"/>
                            <a:gd name="connsiteY4" fmla="*/ 0 h 5895975"/>
                            <a:gd name="connsiteX0" fmla="*/ 0 w 2952750"/>
                            <a:gd name="connsiteY0" fmla="*/ 0 h 5895975"/>
                            <a:gd name="connsiteX1" fmla="*/ 2952750 w 2952750"/>
                            <a:gd name="connsiteY1" fmla="*/ 0 h 5895975"/>
                            <a:gd name="connsiteX2" fmla="*/ 2952750 w 2952750"/>
                            <a:gd name="connsiteY2" fmla="*/ 5895975 h 5895975"/>
                            <a:gd name="connsiteX3" fmla="*/ 0 w 2952750"/>
                            <a:gd name="connsiteY3" fmla="*/ 5895975 h 5895975"/>
                            <a:gd name="connsiteX4" fmla="*/ 0 w 2952750"/>
                            <a:gd name="connsiteY4" fmla="*/ 47625 h 5895975"/>
                            <a:gd name="connsiteX5" fmla="*/ 0 w 2952750"/>
                            <a:gd name="connsiteY5" fmla="*/ 0 h 5895975"/>
                            <a:gd name="connsiteX0" fmla="*/ 0 w 2952750"/>
                            <a:gd name="connsiteY0" fmla="*/ 0 h 5895975"/>
                            <a:gd name="connsiteX1" fmla="*/ 2952750 w 2952750"/>
                            <a:gd name="connsiteY1" fmla="*/ 0 h 5895975"/>
                            <a:gd name="connsiteX2" fmla="*/ 2952750 w 2952750"/>
                            <a:gd name="connsiteY2" fmla="*/ 5895975 h 5895975"/>
                            <a:gd name="connsiteX3" fmla="*/ 0 w 2952750"/>
                            <a:gd name="connsiteY3" fmla="*/ 5895975 h 5895975"/>
                            <a:gd name="connsiteX4" fmla="*/ 0 w 2952750"/>
                            <a:gd name="connsiteY4" fmla="*/ 1541145 h 5895975"/>
                            <a:gd name="connsiteX5" fmla="*/ 0 w 2952750"/>
                            <a:gd name="connsiteY5" fmla="*/ 47625 h 5895975"/>
                            <a:gd name="connsiteX6" fmla="*/ 0 w 2952750"/>
                            <a:gd name="connsiteY6" fmla="*/ 0 h 5895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52750" h="5895975">
                              <a:moveTo>
                                <a:pt x="0" y="0"/>
                              </a:moveTo>
                              <a:lnTo>
                                <a:pt x="2952750" y="0"/>
                              </a:lnTo>
                              <a:lnTo>
                                <a:pt x="2952750" y="5895975"/>
                              </a:lnTo>
                              <a:lnTo>
                                <a:pt x="0" y="5895975"/>
                              </a:lnTo>
                              <a:lnTo>
                                <a:pt x="0" y="1541145"/>
                              </a:lnTo>
                              <a:lnTo>
                                <a:pt x="0" y="476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55C" w:rsidRDefault="00794C5B" w:rsidP="00822C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2528D" wp14:editId="1CA5BDDF">
                                  <wp:extent cx="2495550" cy="2495550"/>
                                  <wp:effectExtent l="0" t="0" r="0" b="0"/>
                                  <wp:docPr id="2" name="Bild 2" descr="Dr. Stephan Mar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r. Stephan Mar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0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C38" w:rsidRDefault="00822C38" w:rsidP="00822C38">
                            <w:r>
                              <w:t>Dr. Stephan Marks ist Sozialwissenschaftler und Supervisor.</w:t>
                            </w:r>
                          </w:p>
                          <w:p w:rsidR="00822C38" w:rsidRDefault="00822C38" w:rsidP="00822C38">
                            <w:r>
                              <w:t>Er bildet seit vielen Jahren Berufstätige, die mit Menschen arbeiten, über Menschenwürde und Scham fort</w:t>
                            </w:r>
                            <w:r w:rsidR="007159A7">
                              <w:t xml:space="preserve"> und hat viel zum Thema Scham ve</w:t>
                            </w:r>
                            <w:r w:rsidR="007159A7">
                              <w:t>r</w:t>
                            </w:r>
                            <w:r w:rsidR="007159A7">
                              <w:t>öffentlicht.</w:t>
                            </w:r>
                          </w:p>
                          <w:p w:rsidR="00822C38" w:rsidRDefault="00822C38" w:rsidP="00822C38">
                            <w:r>
                              <w:t>Stephan Marks leitete das Forschungsprojekt Geschichte und Erinnerung. Er ist Gründung</w:t>
                            </w:r>
                            <w:r>
                              <w:t>s</w:t>
                            </w:r>
                            <w:r>
                              <w:t>mitglied und war langjähriger Vorstandsvorsi</w:t>
                            </w:r>
                            <w:r>
                              <w:t>t</w:t>
                            </w:r>
                            <w:r>
                              <w:t xml:space="preserve">zender von </w:t>
                            </w:r>
                            <w:r w:rsidRPr="002B2E6E">
                              <w:rPr>
                                <w:i/>
                              </w:rPr>
                              <w:t>Erinnern und Lernen e.V</w:t>
                            </w:r>
                            <w:r>
                              <w:t>.; Grü</w:t>
                            </w:r>
                            <w:r>
                              <w:t>n</w:t>
                            </w:r>
                            <w:r>
                              <w:t xml:space="preserve">dungsmitglied des </w:t>
                            </w:r>
                            <w:r w:rsidRPr="002B2E6E">
                              <w:rPr>
                                <w:i/>
                              </w:rPr>
                              <w:t>Freiburger Instituts für Me</w:t>
                            </w:r>
                            <w:r w:rsidRPr="002B2E6E">
                              <w:rPr>
                                <w:i/>
                              </w:rPr>
                              <w:t>n</w:t>
                            </w:r>
                            <w:r w:rsidRPr="002B2E6E">
                              <w:rPr>
                                <w:i/>
                              </w:rPr>
                              <w:t>schenrechtspädagogik</w:t>
                            </w:r>
                            <w:r>
                              <w:t>.</w:t>
                            </w:r>
                          </w:p>
                          <w:p w:rsidR="00822C38" w:rsidRDefault="007159A7" w:rsidP="00822C38">
                            <w:r>
                              <w:t xml:space="preserve">Mehr dazu </w:t>
                            </w:r>
                            <w:r w:rsidR="002B2E6E">
                              <w:t xml:space="preserve">finden Sie </w:t>
                            </w:r>
                            <w:r>
                              <w:t>unter</w:t>
                            </w:r>
                            <w:r>
                              <w:br/>
                            </w:r>
                            <w:r w:rsidR="00822C38">
                              <w:t>www.menschenwuerde-scham.de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style="position:absolute;left:0;text-align:left;margin-left:33pt;margin-top:85.25pt;width:232.5pt;height:46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52750,5895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" adj="-11796480,,5400" path="m,l2952750,r,5895975l,5895975,,1541145,,47625,,xe">
                <v:stroke opacity="0" joinstyle="miter"/>
                <v:formulas/>
                <v:path o:connecttype="custom" o:connectlocs="0,0;2952750,0;2952750,5895975;0,5895975;0,1541145;0,47625;0,0" o:connectangles="0,0,0,0,0,0,0" textboxrect="0,0,2952750,5895975"/>
                <v:textbox>
                  <w:txbxContent>
                    <w:p w:rsidR="0087055C" w:rsidRDefault="00794C5B" w:rsidP="00822C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82528D" wp14:editId="1CA5BDDF">
                            <wp:extent cx="2495550" cy="2495550"/>
                            <wp:effectExtent l="0" t="0" r="0" b="0"/>
                            <wp:docPr id="2" name="Bild 2" descr="Dr. Stephan Mar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r. Stephan Mar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0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C38" w:rsidRDefault="00822C38" w:rsidP="00822C38">
                      <w:r>
                        <w:t>Dr. Stephan Marks ist Sozialwissenschaftler und Supervisor.</w:t>
                      </w:r>
                    </w:p>
                    <w:p w:rsidR="00822C38" w:rsidRDefault="00822C38" w:rsidP="00822C38">
                      <w:r>
                        <w:t>Er bildet seit vielen Jahren Berufstätige, die mit Menschen arbeiten, über Menschenwürde und Scham fort</w:t>
                      </w:r>
                      <w:r w:rsidR="007159A7">
                        <w:t xml:space="preserve"> und hat viel zum Thema Scham ve</w:t>
                      </w:r>
                      <w:r w:rsidR="007159A7">
                        <w:t>r</w:t>
                      </w:r>
                      <w:r w:rsidR="007159A7">
                        <w:t>öffentlicht.</w:t>
                      </w:r>
                    </w:p>
                    <w:p w:rsidR="00822C38" w:rsidRDefault="00822C38" w:rsidP="00822C38">
                      <w:r>
                        <w:t>Stephan Marks leitete das Forschungsprojekt Geschichte und Erinnerung. Er ist Gründung</w:t>
                      </w:r>
                      <w:r>
                        <w:t>s</w:t>
                      </w:r>
                      <w:r>
                        <w:t>mitglied und war langjähriger Vorstandsvorsi</w:t>
                      </w:r>
                      <w:r>
                        <w:t>t</w:t>
                      </w:r>
                      <w:r>
                        <w:t xml:space="preserve">zender von </w:t>
                      </w:r>
                      <w:r w:rsidRPr="002B2E6E">
                        <w:rPr>
                          <w:i/>
                        </w:rPr>
                        <w:t>Erinnern und Lernen e.V</w:t>
                      </w:r>
                      <w:r>
                        <w:t>.; Grü</w:t>
                      </w:r>
                      <w:r>
                        <w:t>n</w:t>
                      </w:r>
                      <w:r>
                        <w:t xml:space="preserve">dungsmitglied des </w:t>
                      </w:r>
                      <w:r w:rsidRPr="002B2E6E">
                        <w:rPr>
                          <w:i/>
                        </w:rPr>
                        <w:t>Freiburger Instituts für Me</w:t>
                      </w:r>
                      <w:r w:rsidRPr="002B2E6E">
                        <w:rPr>
                          <w:i/>
                        </w:rPr>
                        <w:t>n</w:t>
                      </w:r>
                      <w:r w:rsidRPr="002B2E6E">
                        <w:rPr>
                          <w:i/>
                        </w:rPr>
                        <w:t>schenrechtspädagogik</w:t>
                      </w:r>
                      <w:r>
                        <w:t>.</w:t>
                      </w:r>
                    </w:p>
                    <w:p w:rsidR="00822C38" w:rsidRDefault="007159A7" w:rsidP="00822C38">
                      <w:r>
                        <w:t xml:space="preserve">Mehr dazu </w:t>
                      </w:r>
                      <w:r w:rsidR="002B2E6E">
                        <w:t xml:space="preserve">finden Sie </w:t>
                      </w:r>
                      <w:r>
                        <w:t>unter</w:t>
                      </w:r>
                      <w:r>
                        <w:br/>
                      </w:r>
                      <w:r w:rsidR="00822C38">
                        <w:t>www.menschenwuerde-scham.de</w:t>
                      </w:r>
                    </w:p>
                  </w:txbxContent>
                </v:textbox>
              </v:shape>
            </w:pict>
          </mc:Fallback>
        </mc:AlternateContent>
      </w:r>
      <w:r w:rsidR="00CD02B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7FFE1D" wp14:editId="594484F6">
                <wp:simplePos x="0" y="0"/>
                <wp:positionH relativeFrom="column">
                  <wp:posOffset>4248150</wp:posOffset>
                </wp:positionH>
                <wp:positionV relativeFrom="paragraph">
                  <wp:posOffset>1473199</wp:posOffset>
                </wp:positionV>
                <wp:extent cx="3012440" cy="2447925"/>
                <wp:effectExtent l="0" t="0" r="16510" b="285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CE7" w:rsidRDefault="00CD02BA" w:rsidP="00CD02BA">
                            <w:pPr>
                              <w:ind w:left="-42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F08172" wp14:editId="63A2DD56">
                                  <wp:extent cx="3381375" cy="2536030"/>
                                  <wp:effectExtent l="0" t="0" r="0" b="0"/>
                                  <wp:docPr id="58" name="Grafik 58" descr="C:\Users\3703353012\Pictures\Unbenan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3703353012\Pictures\Unbenan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7683" cy="2540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left:0;text-align:left;margin-left:334.5pt;margin-top:116pt;width:237.2pt;height:19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" strokecolor="white" strokeweight="0">
                <v:textbox>
                  <w:txbxContent>
                    <w:p w:rsidR="00946CE7" w:rsidRDefault="00CD02BA" w:rsidP="00CD02BA">
                      <w:pPr>
                        <w:ind w:left="-42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F08172" wp14:editId="63A2DD56">
                            <wp:extent cx="3381375" cy="2536030"/>
                            <wp:effectExtent l="0" t="0" r="0" b="0"/>
                            <wp:docPr id="58" name="Grafik 58" descr="C:\Users\3703353012\Pictures\Unbenan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3703353012\Pictures\Unbenan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7683" cy="2540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3EA">
        <w:br w:type="page"/>
      </w:r>
    </w:p>
    <w:p w:rsidR="00CC1D94" w:rsidRDefault="00CC1D94" w:rsidP="00CC1D94">
      <w:pPr>
        <w:widowControl w:val="0"/>
        <w:autoSpaceDE w:val="0"/>
        <w:autoSpaceDN w:val="0"/>
        <w:adjustRightInd w:val="0"/>
        <w:spacing w:before="120" w:after="0" w:line="240" w:lineRule="auto"/>
        <w:ind w:left="992"/>
        <w:rPr>
          <w:noProof/>
        </w:rPr>
      </w:pPr>
    </w:p>
    <w:p w:rsidR="007159A7" w:rsidRDefault="007159A7" w:rsidP="00CC1D94">
      <w:pPr>
        <w:widowControl w:val="0"/>
        <w:autoSpaceDE w:val="0"/>
        <w:autoSpaceDN w:val="0"/>
        <w:adjustRightInd w:val="0"/>
        <w:spacing w:before="120" w:after="0" w:line="240" w:lineRule="auto"/>
        <w:ind w:left="992"/>
        <w:rPr>
          <w:noProof/>
        </w:rPr>
      </w:pPr>
    </w:p>
    <w:p w:rsidR="00760A4B" w:rsidRDefault="00760A4B" w:rsidP="00CC1D94">
      <w:pPr>
        <w:widowControl w:val="0"/>
        <w:autoSpaceDE w:val="0"/>
        <w:autoSpaceDN w:val="0"/>
        <w:adjustRightInd w:val="0"/>
        <w:spacing w:before="120" w:after="0" w:line="240" w:lineRule="auto"/>
        <w:ind w:left="992"/>
        <w:rPr>
          <w:noProof/>
        </w:rPr>
      </w:pPr>
    </w:p>
    <w:p w:rsidR="00760A4B" w:rsidRDefault="00760A4B" w:rsidP="00CC1D94">
      <w:pPr>
        <w:widowControl w:val="0"/>
        <w:autoSpaceDE w:val="0"/>
        <w:autoSpaceDN w:val="0"/>
        <w:adjustRightInd w:val="0"/>
        <w:spacing w:before="120" w:after="0" w:line="240" w:lineRule="auto"/>
        <w:ind w:left="992"/>
        <w:rPr>
          <w:noProof/>
        </w:rPr>
      </w:pPr>
    </w:p>
    <w:tbl>
      <w:tblPr>
        <w:tblStyle w:val="Tabellen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417"/>
        <w:gridCol w:w="4394"/>
      </w:tblGrid>
      <w:tr w:rsidR="00146D9D" w:rsidTr="00146D9D">
        <w:tc>
          <w:tcPr>
            <w:tcW w:w="4644" w:type="dxa"/>
          </w:tcPr>
          <w:p w:rsidR="00CC1D94" w:rsidRDefault="00CC1D94" w:rsidP="00CC1D94">
            <w:pPr>
              <w:spacing w:before="120" w:after="0" w:line="240" w:lineRule="auto"/>
              <w:jc w:val="both"/>
            </w:pPr>
            <w:r w:rsidRPr="0087055C">
              <w:t xml:space="preserve">Die Fähigkeit, Scham zu empfinden, ist rein </w:t>
            </w:r>
            <w:r w:rsidRPr="00010D38">
              <w:t>menschlich. Sie schü</w:t>
            </w:r>
            <w:r w:rsidRPr="0087055C">
              <w:t>tzt die Grenzen unserer I</w:t>
            </w:r>
            <w:r w:rsidRPr="0087055C">
              <w:t>n</w:t>
            </w:r>
            <w:r w:rsidR="00E754C1">
              <w:t>timität und die Grenzen der A</w:t>
            </w:r>
            <w:r w:rsidRPr="0087055C">
              <w:t xml:space="preserve">nderen. </w:t>
            </w:r>
            <w:r w:rsidRPr="0087055C">
              <w:rPr>
                <w:bCs/>
              </w:rPr>
              <w:t>Doch übe</w:t>
            </w:r>
            <w:r w:rsidRPr="0087055C">
              <w:rPr>
                <w:bCs/>
              </w:rPr>
              <w:t>r</w:t>
            </w:r>
            <w:r w:rsidRPr="0087055C">
              <w:rPr>
                <w:bCs/>
              </w:rPr>
              <w:t xml:space="preserve">starke Schamgefühle </w:t>
            </w:r>
            <w:r w:rsidRPr="0087055C">
              <w:t>machen die Seele krank</w:t>
            </w:r>
            <w:r>
              <w:t>:</w:t>
            </w:r>
          </w:p>
          <w:p w:rsidR="00CC1D94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>
              <w:t>D</w:t>
            </w:r>
            <w:r w:rsidRPr="0087055C">
              <w:t xml:space="preserve">er Beschämte </w:t>
            </w:r>
            <w:r>
              <w:t xml:space="preserve">kann </w:t>
            </w:r>
            <w:r w:rsidRPr="0087055C">
              <w:t>die Freude am Leben verlieren</w:t>
            </w:r>
            <w:r>
              <w:t>.</w:t>
            </w:r>
          </w:p>
          <w:p w:rsidR="00CC1D94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Sozialer Rückzug</w:t>
            </w:r>
            <w:r>
              <w:t xml:space="preserve"> kann </w:t>
            </w:r>
            <w:r w:rsidR="005C4E37">
              <w:t xml:space="preserve">ebenso </w:t>
            </w:r>
            <w:r>
              <w:t>erfolgen wie</w:t>
            </w:r>
          </w:p>
          <w:p w:rsidR="00CC1D94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Isolation,</w:t>
            </w:r>
          </w:p>
          <w:p w:rsidR="00CC1D94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ein Gefühl von Wertlosigkeit</w:t>
            </w:r>
            <w:r>
              <w:t xml:space="preserve"> oder</w:t>
            </w:r>
          </w:p>
          <w:p w:rsidR="00CC1D94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eine beständige Angst nicht zu genügen und das Gefühl etwas falsch gemacht zu haben.</w:t>
            </w:r>
          </w:p>
          <w:p w:rsidR="00CC1D94" w:rsidRDefault="00CC1D94" w:rsidP="00CC1D94">
            <w:pPr>
              <w:spacing w:before="120" w:after="0" w:line="240" w:lineRule="auto"/>
              <w:jc w:val="both"/>
            </w:pPr>
            <w:r w:rsidRPr="0087055C">
              <w:t xml:space="preserve">Scham kann so </w:t>
            </w:r>
            <w:r w:rsidR="00C273C5">
              <w:t>unter anderem</w:t>
            </w:r>
          </w:p>
          <w:p w:rsidR="00C273C5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Perfektionismus,</w:t>
            </w:r>
          </w:p>
          <w:p w:rsidR="00C273C5" w:rsidRDefault="00F24637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hyperlink r:id="rId11" w:tooltip="Sucht: Wenn das Verlangen die Vernunft besiegt" w:history="1">
              <w:r w:rsidR="00CC1D94" w:rsidRPr="00CC1D94">
                <w:rPr>
                  <w:rStyle w:val="Hyperlink"/>
                  <w:color w:val="auto"/>
                  <w:u w:val="none"/>
                </w:rPr>
                <w:t>Sucht</w:t>
              </w:r>
            </w:hyperlink>
            <w:r w:rsidR="007C1C89">
              <w:rPr>
                <w:rStyle w:val="Hyperlink"/>
                <w:color w:val="auto"/>
                <w:u w:val="none"/>
              </w:rPr>
              <w:t>erkrankungen</w:t>
            </w:r>
            <w:r w:rsidR="00CC1D94" w:rsidRPr="0087055C">
              <w:t>,</w:t>
            </w:r>
          </w:p>
          <w:p w:rsidR="00C273C5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>Angststörungen</w:t>
            </w:r>
            <w:r w:rsidR="00E725A9">
              <w:t>,</w:t>
            </w:r>
          </w:p>
          <w:p w:rsidR="00C273C5" w:rsidRDefault="009C6A9E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>
              <w:t>Schuldgefühle</w:t>
            </w:r>
            <w:r w:rsidR="00E725A9">
              <w:t>,</w:t>
            </w:r>
          </w:p>
          <w:p w:rsidR="00C273C5" w:rsidRDefault="00CC1D94" w:rsidP="00CC1D94">
            <w:pPr>
              <w:numPr>
                <w:ilvl w:val="0"/>
                <w:numId w:val="1"/>
              </w:numPr>
              <w:spacing w:before="120" w:after="0" w:line="240" w:lineRule="auto"/>
              <w:ind w:left="567"/>
              <w:jc w:val="both"/>
            </w:pPr>
            <w:r w:rsidRPr="0087055C">
              <w:t xml:space="preserve">Aggressivität </w:t>
            </w:r>
            <w:r w:rsidR="00C273C5">
              <w:t>auslösen</w:t>
            </w:r>
          </w:p>
          <w:p w:rsidR="00F355AD" w:rsidRDefault="00C273C5" w:rsidP="00B31E2E">
            <w:pPr>
              <w:spacing w:before="120" w:after="0" w:line="240" w:lineRule="auto"/>
              <w:jc w:val="both"/>
            </w:pPr>
            <w:r>
              <w:t xml:space="preserve">und damit </w:t>
            </w:r>
            <w:r w:rsidR="00CC1D94" w:rsidRPr="0087055C">
              <w:t>Beziehungen und Gesellschaften ve</w:t>
            </w:r>
            <w:r w:rsidR="00CC1D94" w:rsidRPr="0087055C">
              <w:t>r</w:t>
            </w:r>
            <w:r w:rsidR="00CC1D94" w:rsidRPr="0087055C">
              <w:t>ändern. So lassen sich im Fernsehen Menschen vor Millionenpublikum demütigen und in Inte</w:t>
            </w:r>
            <w:r w:rsidR="00CC1D94" w:rsidRPr="0087055C">
              <w:t>r</w:t>
            </w:r>
            <w:r w:rsidR="00CC1D94" w:rsidRPr="0087055C">
              <w:t>net-Blogs werden freimütig intimste Geheimni</w:t>
            </w:r>
            <w:r w:rsidR="00CC1D94" w:rsidRPr="0087055C">
              <w:t>s</w:t>
            </w:r>
            <w:r w:rsidR="00CC1D94" w:rsidRPr="0087055C">
              <w:t>se verraten.</w:t>
            </w:r>
            <w:r w:rsidR="00CC1D94">
              <w:t xml:space="preserve"> </w:t>
            </w:r>
            <w:r w:rsidR="00CC1D94" w:rsidRPr="0087055C">
              <w:t>Scham kann dazu führen, dass Me</w:t>
            </w:r>
            <w:r w:rsidR="00CC1D94" w:rsidRPr="0087055C">
              <w:t>n</w:t>
            </w:r>
            <w:r w:rsidR="00CC1D94" w:rsidRPr="0087055C">
              <w:t>schen ärztliche</w:t>
            </w:r>
            <w:r w:rsidR="00CC1D94" w:rsidRPr="00CC1D94">
              <w:rPr>
                <w:i/>
              </w:rPr>
              <w:t xml:space="preserve"> </w:t>
            </w:r>
            <w:hyperlink r:id="rId12" w:tooltip="Vorsorge-Rechner: Hier online überprüfen, was Ihnen zusteht" w:history="1">
              <w:r w:rsidR="00CC1D94" w:rsidRPr="00CC1D94">
                <w:rPr>
                  <w:rStyle w:val="Hyperlink"/>
                  <w:color w:val="auto"/>
                  <w:u w:val="none"/>
                </w:rPr>
                <w:t>Untersuchungen</w:t>
              </w:r>
            </w:hyperlink>
            <w:r w:rsidR="00CC1D94" w:rsidRPr="0087055C">
              <w:t xml:space="preserve"> meiden und krankheitsbedingte Ein</w:t>
            </w:r>
            <w:r w:rsidR="00CC1D94">
              <w:t>s</w:t>
            </w:r>
            <w:r w:rsidR="00CC1D94" w:rsidRPr="0087055C">
              <w:t>chränk</w:t>
            </w:r>
            <w:r>
              <w:t>ungen zu verbe</w:t>
            </w:r>
            <w:r>
              <w:t>r</w:t>
            </w:r>
            <w:r w:rsidR="00B31E2E">
              <w:t xml:space="preserve">gen suchen, um mögliche weitere </w:t>
            </w:r>
            <w:proofErr w:type="spellStart"/>
            <w:r w:rsidR="00B31E2E">
              <w:t>Beschämungen</w:t>
            </w:r>
            <w:proofErr w:type="spellEnd"/>
            <w:r w:rsidR="00B31E2E">
              <w:t xml:space="preserve"> zu vermeiden.</w:t>
            </w:r>
          </w:p>
          <w:p w:rsidR="00F355AD" w:rsidRDefault="00F355AD" w:rsidP="00F355AD">
            <w:pPr>
              <w:spacing w:before="120"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09B6F9" wp14:editId="51158295">
                  <wp:extent cx="1466850" cy="561975"/>
                  <wp:effectExtent l="0" t="0" r="0" b="9525"/>
                  <wp:docPr id="53" name="Grafik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46D9D" w:rsidRDefault="00146D9D" w:rsidP="00CC1D94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</w:pPr>
          </w:p>
        </w:tc>
        <w:tc>
          <w:tcPr>
            <w:tcW w:w="4394" w:type="dxa"/>
          </w:tcPr>
          <w:p w:rsidR="00822C38" w:rsidRDefault="00C273C5" w:rsidP="00C273C5">
            <w:pPr>
              <w:spacing w:before="120" w:after="0" w:line="240" w:lineRule="auto"/>
              <w:jc w:val="both"/>
            </w:pPr>
            <w:bookmarkStart w:id="2" w:name="OLE_LINK1"/>
            <w:bookmarkStart w:id="3" w:name="OLE_LINK2"/>
            <w:r w:rsidRPr="0087055C">
              <w:t>Der Sozialwissenschaftler Stephan Marks  besc</w:t>
            </w:r>
            <w:r w:rsidR="00822C38">
              <w:t>hreibt Scham als Seismographen,</w:t>
            </w:r>
          </w:p>
          <w:p w:rsidR="00822C38" w:rsidRDefault="00C273C5" w:rsidP="00822C38">
            <w:pPr>
              <w:pStyle w:val="Zitat"/>
              <w:spacing w:before="120" w:after="120"/>
              <w:ind w:left="317" w:right="175"/>
              <w:jc w:val="both"/>
            </w:pPr>
            <w:r w:rsidRPr="0087055C">
              <w:t>„der sensibel reagiert, wenn das mensc</w:t>
            </w:r>
            <w:r w:rsidRPr="0087055C">
              <w:t>h</w:t>
            </w:r>
            <w:r w:rsidRPr="0087055C">
              <w:t>liche Grundbedürfnis nach Anerkennung, Schutz, Zugehörigkeit o</w:t>
            </w:r>
            <w:r w:rsidR="00822C38">
              <w:t>der Integrität ve</w:t>
            </w:r>
            <w:r w:rsidR="00822C38">
              <w:t>r</w:t>
            </w:r>
            <w:r w:rsidR="00822C38">
              <w:t>letzt wurde“.</w:t>
            </w:r>
          </w:p>
          <w:p w:rsidR="00822C38" w:rsidRDefault="00C273C5" w:rsidP="00C273C5">
            <w:pPr>
              <w:spacing w:before="120" w:after="0" w:line="240" w:lineRule="auto"/>
              <w:jc w:val="both"/>
            </w:pPr>
            <w:r w:rsidRPr="0087055C">
              <w:t>Der Vortrag soll ein Bewusstsein dafür scha</w:t>
            </w:r>
            <w:r w:rsidRPr="0087055C">
              <w:t>f</w:t>
            </w:r>
            <w:r w:rsidRPr="0087055C">
              <w:t>fen,</w:t>
            </w:r>
          </w:p>
          <w:p w:rsidR="00FB3333" w:rsidRDefault="00C273C5" w:rsidP="00266BB2">
            <w:pPr>
              <w:pStyle w:val="Zitat"/>
              <w:spacing w:before="120" w:after="120"/>
              <w:ind w:left="317" w:right="175"/>
              <w:jc w:val="both"/>
            </w:pPr>
            <w:r w:rsidRPr="0087055C">
              <w:t>„welche Bedeutung Scham in unserem eigenen Leben und in unserer Gesel</w:t>
            </w:r>
            <w:r w:rsidRPr="0087055C">
              <w:t>l</w:t>
            </w:r>
            <w:r w:rsidRPr="0087055C">
              <w:t xml:space="preserve">schaft spielt: Wie wir selbst durch Scham und </w:t>
            </w:r>
            <w:proofErr w:type="spellStart"/>
            <w:r w:rsidRPr="0087055C">
              <w:t>Beschämungen</w:t>
            </w:r>
            <w:proofErr w:type="spellEnd"/>
            <w:r w:rsidRPr="0087055C">
              <w:t xml:space="preserve"> geprägt wurden.“</w:t>
            </w:r>
          </w:p>
          <w:p w:rsidR="007159A7" w:rsidRPr="00266BB2" w:rsidRDefault="007159A7" w:rsidP="00266BB2">
            <w:pPr>
              <w:spacing w:before="360" w:after="0" w:line="240" w:lineRule="auto"/>
              <w:jc w:val="both"/>
              <w:rPr>
                <w:b/>
                <w:sz w:val="24"/>
                <w:szCs w:val="24"/>
              </w:rPr>
            </w:pPr>
            <w:r w:rsidRPr="00266BB2">
              <w:rPr>
                <w:b/>
                <w:sz w:val="24"/>
                <w:szCs w:val="24"/>
              </w:rPr>
              <w:t xml:space="preserve">Der </w:t>
            </w:r>
            <w:r w:rsidR="00822C38" w:rsidRPr="00266BB2">
              <w:rPr>
                <w:b/>
                <w:sz w:val="24"/>
                <w:szCs w:val="24"/>
              </w:rPr>
              <w:t>Vortrag</w:t>
            </w:r>
            <w:r w:rsidRPr="00266BB2">
              <w:rPr>
                <w:b/>
                <w:sz w:val="24"/>
                <w:szCs w:val="24"/>
              </w:rPr>
              <w:t xml:space="preserve"> findet statt</w:t>
            </w:r>
          </w:p>
          <w:p w:rsidR="007159A7" w:rsidRPr="00266BB2" w:rsidRDefault="00822C38" w:rsidP="00FB3333">
            <w:pPr>
              <w:pStyle w:val="Listenabsatz"/>
              <w:numPr>
                <w:ilvl w:val="0"/>
                <w:numId w:val="2"/>
              </w:numPr>
              <w:spacing w:before="240" w:after="0" w:line="240" w:lineRule="auto"/>
              <w:jc w:val="both"/>
              <w:rPr>
                <w:b/>
                <w:sz w:val="24"/>
                <w:szCs w:val="24"/>
              </w:rPr>
            </w:pPr>
            <w:r w:rsidRPr="00266BB2">
              <w:rPr>
                <w:b/>
                <w:sz w:val="24"/>
                <w:szCs w:val="24"/>
              </w:rPr>
              <w:t xml:space="preserve">am </w:t>
            </w:r>
            <w:r w:rsidRPr="00266BB2">
              <w:rPr>
                <w:b/>
                <w:sz w:val="24"/>
                <w:szCs w:val="24"/>
                <w:highlight w:val="lightGray"/>
              </w:rPr>
              <w:t>10.10.2017</w:t>
            </w:r>
          </w:p>
          <w:p w:rsidR="0030150B" w:rsidRPr="00266BB2" w:rsidRDefault="00822C38" w:rsidP="00FB3333">
            <w:pPr>
              <w:pStyle w:val="Listenabsatz"/>
              <w:numPr>
                <w:ilvl w:val="0"/>
                <w:numId w:val="2"/>
              </w:numPr>
              <w:spacing w:before="120" w:after="0" w:line="240" w:lineRule="auto"/>
              <w:ind w:left="714" w:hanging="357"/>
              <w:contextualSpacing w:val="0"/>
              <w:jc w:val="both"/>
              <w:rPr>
                <w:b/>
                <w:sz w:val="24"/>
                <w:szCs w:val="24"/>
              </w:rPr>
            </w:pPr>
            <w:r w:rsidRPr="00266BB2">
              <w:rPr>
                <w:b/>
                <w:sz w:val="24"/>
                <w:szCs w:val="24"/>
              </w:rPr>
              <w:t>im Kreishaus Olpe</w:t>
            </w:r>
            <w:r w:rsidR="0030150B" w:rsidRPr="00266BB2">
              <w:rPr>
                <w:b/>
                <w:sz w:val="24"/>
                <w:szCs w:val="24"/>
              </w:rPr>
              <w:t xml:space="preserve">, </w:t>
            </w:r>
            <w:r w:rsidR="007159A7" w:rsidRPr="00266BB2">
              <w:rPr>
                <w:b/>
                <w:sz w:val="24"/>
                <w:szCs w:val="24"/>
              </w:rPr>
              <w:t>Sitzungssaal I</w:t>
            </w:r>
          </w:p>
          <w:p w:rsidR="0030150B" w:rsidRPr="00266BB2" w:rsidRDefault="007159A7" w:rsidP="00FB3333">
            <w:pPr>
              <w:pStyle w:val="Listenabsatz"/>
              <w:numPr>
                <w:ilvl w:val="0"/>
                <w:numId w:val="2"/>
              </w:numPr>
              <w:spacing w:before="120" w:after="0" w:line="240" w:lineRule="auto"/>
              <w:ind w:left="714" w:hanging="357"/>
              <w:contextualSpacing w:val="0"/>
              <w:jc w:val="both"/>
              <w:rPr>
                <w:b/>
                <w:sz w:val="24"/>
                <w:szCs w:val="24"/>
              </w:rPr>
            </w:pPr>
            <w:r w:rsidRPr="00266BB2">
              <w:rPr>
                <w:b/>
                <w:sz w:val="24"/>
                <w:szCs w:val="24"/>
              </w:rPr>
              <w:t>Westfälische Str. 75</w:t>
            </w:r>
          </w:p>
          <w:p w:rsidR="00E754C1" w:rsidRPr="00266BB2" w:rsidRDefault="0030150B" w:rsidP="00266BB2">
            <w:pPr>
              <w:pStyle w:val="Listenabsatz"/>
              <w:numPr>
                <w:ilvl w:val="0"/>
                <w:numId w:val="2"/>
              </w:numPr>
              <w:spacing w:before="120" w:after="0" w:line="240" w:lineRule="auto"/>
              <w:ind w:left="714" w:hanging="357"/>
              <w:contextualSpacing w:val="0"/>
              <w:jc w:val="both"/>
              <w:rPr>
                <w:sz w:val="24"/>
                <w:szCs w:val="24"/>
              </w:rPr>
            </w:pPr>
            <w:r w:rsidRPr="00266BB2">
              <w:rPr>
                <w:b/>
                <w:sz w:val="24"/>
                <w:szCs w:val="24"/>
              </w:rPr>
              <w:t xml:space="preserve">von </w:t>
            </w:r>
            <w:r w:rsidR="007159A7" w:rsidRPr="00266BB2">
              <w:rPr>
                <w:b/>
                <w:sz w:val="24"/>
                <w:szCs w:val="24"/>
              </w:rPr>
              <w:t>15.00</w:t>
            </w:r>
            <w:r w:rsidRPr="00266BB2">
              <w:rPr>
                <w:b/>
                <w:sz w:val="24"/>
                <w:szCs w:val="24"/>
              </w:rPr>
              <w:t xml:space="preserve"> – ca. </w:t>
            </w:r>
            <w:r w:rsidR="007159A7" w:rsidRPr="00266BB2">
              <w:rPr>
                <w:b/>
                <w:sz w:val="24"/>
                <w:szCs w:val="24"/>
              </w:rPr>
              <w:t>17:30 Uhr</w:t>
            </w:r>
          </w:p>
          <w:p w:rsidR="007159A7" w:rsidRPr="00266BB2" w:rsidRDefault="007159A7" w:rsidP="00266BB2">
            <w:pPr>
              <w:spacing w:before="360" w:after="0" w:line="240" w:lineRule="auto"/>
              <w:jc w:val="both"/>
              <w:rPr>
                <w:color w:val="4F81BD" w:themeColor="accent1"/>
                <w:sz w:val="32"/>
                <w:szCs w:val="32"/>
              </w:rPr>
            </w:pPr>
            <w:r w:rsidRPr="00266BB2">
              <w:rPr>
                <w:color w:val="4F81BD" w:themeColor="accent1"/>
                <w:sz w:val="24"/>
                <w:szCs w:val="24"/>
              </w:rPr>
              <w:t>Der Eintritt ist frei</w:t>
            </w:r>
            <w:r w:rsidRPr="00266BB2">
              <w:rPr>
                <w:color w:val="4F81BD" w:themeColor="accent1"/>
                <w:sz w:val="32"/>
                <w:szCs w:val="32"/>
              </w:rPr>
              <w:t>.</w:t>
            </w:r>
          </w:p>
          <w:p w:rsidR="00266BB2" w:rsidRDefault="007159A7" w:rsidP="00266BB2">
            <w:pPr>
              <w:spacing w:before="240" w:after="0" w:line="240" w:lineRule="auto"/>
              <w:jc w:val="both"/>
              <w:rPr>
                <w:rFonts w:ascii="Syntax-Roman" w:hAnsi="Syntax-Roman" w:cs="Syntax-Roman"/>
              </w:rPr>
            </w:pPr>
            <w:r>
              <w:t>Eingeladen sind alle interessierten Bürger- und Bürgerinnen</w:t>
            </w:r>
            <w:r w:rsidR="00B31E2E">
              <w:t>, denen die</w:t>
            </w:r>
            <w:bookmarkEnd w:id="2"/>
            <w:bookmarkEnd w:id="3"/>
            <w:r w:rsidR="00B31E2E">
              <w:t xml:space="preserve"> Würde des Menschen ein besonderes Anliegen ist</w:t>
            </w:r>
            <w:r w:rsidR="007C1C89">
              <w:t xml:space="preserve"> und </w:t>
            </w:r>
            <w:r w:rsidR="00C46097">
              <w:t>die sensibel für</w:t>
            </w:r>
            <w:r w:rsidR="007C1C89">
              <w:t xml:space="preserve"> </w:t>
            </w:r>
            <w:r w:rsidR="00C46097">
              <w:t>die verschiedensten Formen unnützer Scham werden wollen.</w:t>
            </w:r>
            <w:r w:rsidR="00266BB2" w:rsidRPr="00266BB2">
              <w:rPr>
                <w:rFonts w:ascii="Syntax-Roman" w:hAnsi="Syntax-Roman" w:cs="Syntax-Roman"/>
              </w:rPr>
              <w:t xml:space="preserve"> </w:t>
            </w:r>
          </w:p>
          <w:p w:rsidR="007159A7" w:rsidRDefault="00266BB2" w:rsidP="00266BB2">
            <w:pPr>
              <w:spacing w:before="240" w:after="0" w:line="240" w:lineRule="auto"/>
              <w:jc w:val="both"/>
            </w:pPr>
            <w:r w:rsidRPr="00266BB2">
              <w:t>Der Veranstaltungsort ist barrierefrei erreic</w:t>
            </w:r>
            <w:r w:rsidRPr="00266BB2">
              <w:t>h</w:t>
            </w:r>
            <w:r w:rsidRPr="00266BB2">
              <w:t>bar und</w:t>
            </w:r>
            <w:r>
              <w:t xml:space="preserve"> </w:t>
            </w:r>
            <w:r w:rsidRPr="00266BB2">
              <w:t>nutzbar</w:t>
            </w:r>
            <w:r>
              <w:t>.</w:t>
            </w:r>
          </w:p>
          <w:p w:rsidR="00266BB2" w:rsidRDefault="00266BB2" w:rsidP="00C46097">
            <w:pPr>
              <w:spacing w:before="120" w:after="0" w:line="240" w:lineRule="auto"/>
              <w:jc w:val="both"/>
            </w:pPr>
          </w:p>
        </w:tc>
      </w:tr>
    </w:tbl>
    <w:p w:rsidR="00D303EA" w:rsidRDefault="00794C5B" w:rsidP="00146D9D">
      <w:pPr>
        <w:widowControl w:val="0"/>
        <w:autoSpaceDE w:val="0"/>
        <w:autoSpaceDN w:val="0"/>
        <w:adjustRightInd w:val="0"/>
        <w:spacing w:after="0" w:line="240" w:lineRule="exact"/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3005455</wp:posOffset>
                </wp:positionV>
                <wp:extent cx="396240" cy="4770120"/>
                <wp:effectExtent l="0" t="0" r="0" b="0"/>
                <wp:wrapNone/>
                <wp:docPr id="1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4770120"/>
                        </a:xfrm>
                        <a:custGeom>
                          <a:avLst/>
                          <a:gdLst>
                            <a:gd name="T0" fmla="*/ 0 w 624"/>
                            <a:gd name="T1" fmla="*/ 7512 h 7512"/>
                            <a:gd name="T2" fmla="*/ 624 w 624"/>
                            <a:gd name="T3" fmla="*/ 7512 h 7512"/>
                            <a:gd name="T4" fmla="*/ 624 w 624"/>
                            <a:gd name="T5" fmla="*/ 0 h 7512"/>
                            <a:gd name="T6" fmla="*/ 0 w 624"/>
                            <a:gd name="T7" fmla="*/ 0 h 7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7512">
                              <a:moveTo>
                                <a:pt x="0" y="7512"/>
                              </a:moveTo>
                              <a:lnTo>
                                <a:pt x="624" y="75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99.25pt;margin-top:236.65pt;width:31.2pt;height:375.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" path="m,7512r624,l624,,,,,7512xe" fillcolor="#76b12d" stroked="f">
                <v:path arrowok="t" o:connecttype="custom" o:connectlocs="0,4770120;396240,477012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2303145</wp:posOffset>
                </wp:positionV>
                <wp:extent cx="396240" cy="396240"/>
                <wp:effectExtent l="0" t="0" r="0" b="0"/>
                <wp:wrapNone/>
                <wp:docPr id="1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99.25pt;margin-top:181.35pt;width:31.2pt;height:31.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" path="m,624r624,l624,,,,,624xe" fillcolor="#2154ac" stroked="f">
                <v:path arrowok="t" o:connecttype="custom" o:connectlocs="0,396240;396240,39624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1851660</wp:posOffset>
                </wp:positionV>
                <wp:extent cx="396240" cy="395605"/>
                <wp:effectExtent l="0" t="0" r="0" b="0"/>
                <wp:wrapNone/>
                <wp:docPr id="1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5605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99.25pt;margin-top:145.8pt;width:31.2pt;height:3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" path="m,624r624,l624,,,,,624xe" fillcolor="#76b12d" stroked="f">
                <v:path arrowok="t" o:connecttype="custom" o:connectlocs="0,395605;396240,39560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-635</wp:posOffset>
                </wp:positionV>
                <wp:extent cx="396240" cy="1800225"/>
                <wp:effectExtent l="0" t="0" r="0" b="0"/>
                <wp:wrapNone/>
                <wp:docPr id="1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800225"/>
                        </a:xfrm>
                        <a:custGeom>
                          <a:avLst/>
                          <a:gdLst>
                            <a:gd name="T0" fmla="*/ 0 w 624"/>
                            <a:gd name="T1" fmla="*/ 2835 h 2835"/>
                            <a:gd name="T2" fmla="*/ 624 w 624"/>
                            <a:gd name="T3" fmla="*/ 2835 h 2835"/>
                            <a:gd name="T4" fmla="*/ 624 w 624"/>
                            <a:gd name="T5" fmla="*/ 0 h 2835"/>
                            <a:gd name="T6" fmla="*/ 0 w 624"/>
                            <a:gd name="T7" fmla="*/ 0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2835">
                              <a:moveTo>
                                <a:pt x="0" y="2835"/>
                              </a:moveTo>
                              <a:lnTo>
                                <a:pt x="624" y="2835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99.25pt;margin-top:-.05pt;width:31.2pt;height:141.7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" path="m,2835r624,l624,,,,,2835xe" fillcolor="#2154ac" stroked="f">
                <v:path arrowok="t" o:connecttype="custom" o:connectlocs="0,1800225;396240,180022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2753360</wp:posOffset>
                </wp:positionV>
                <wp:extent cx="396240" cy="198120"/>
                <wp:effectExtent l="0" t="0" r="0" b="0"/>
                <wp:wrapNone/>
                <wp:docPr id="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98120"/>
                        </a:xfrm>
                        <a:custGeom>
                          <a:avLst/>
                          <a:gdLst>
                            <a:gd name="T0" fmla="*/ 0 w 624"/>
                            <a:gd name="T1" fmla="*/ 312 h 312"/>
                            <a:gd name="T2" fmla="*/ 624 w 624"/>
                            <a:gd name="T3" fmla="*/ 312 h 312"/>
                            <a:gd name="T4" fmla="*/ 624 w 624"/>
                            <a:gd name="T5" fmla="*/ 0 h 312"/>
                            <a:gd name="T6" fmla="*/ 0 w 624"/>
                            <a:gd name="T7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312">
                              <a:moveTo>
                                <a:pt x="0" y="312"/>
                              </a:moveTo>
                              <a:lnTo>
                                <a:pt x="624" y="3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C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299.25pt;margin-top:216.8pt;width:31.2pt;height:15.6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" path="m,312r624,l624,,,,,312xe" fillcolor="#f57c14" stroked="f">
                <v:path arrowok="t" o:connecttype="custom" o:connectlocs="0,198120;396240,19812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3005455</wp:posOffset>
                </wp:positionV>
                <wp:extent cx="396240" cy="4770120"/>
                <wp:effectExtent l="0" t="0" r="0" b="0"/>
                <wp:wrapNone/>
                <wp:docPr id="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4770120"/>
                        </a:xfrm>
                        <a:custGeom>
                          <a:avLst/>
                          <a:gdLst>
                            <a:gd name="T0" fmla="*/ 0 w 624"/>
                            <a:gd name="T1" fmla="*/ 7512 h 7512"/>
                            <a:gd name="T2" fmla="*/ 624 w 624"/>
                            <a:gd name="T3" fmla="*/ 7512 h 7512"/>
                            <a:gd name="T4" fmla="*/ 624 w 624"/>
                            <a:gd name="T5" fmla="*/ 0 h 7512"/>
                            <a:gd name="T6" fmla="*/ 0 w 624"/>
                            <a:gd name="T7" fmla="*/ 0 h 7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7512">
                              <a:moveTo>
                                <a:pt x="0" y="7512"/>
                              </a:moveTo>
                              <a:lnTo>
                                <a:pt x="624" y="75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-.9pt;margin-top:236.65pt;width:31.2pt;height:375.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" path="m,7512r624,l624,,,,,7512xe" fillcolor="#76b12d" stroked="f">
                <v:path arrowok="t" o:connecttype="custom" o:connectlocs="0,4770120;396240,477012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2303145</wp:posOffset>
                </wp:positionV>
                <wp:extent cx="396240" cy="396240"/>
                <wp:effectExtent l="0" t="0" r="0" b="0"/>
                <wp:wrapNone/>
                <wp:docPr id="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-.9pt;margin-top:181.35pt;width:31.2pt;height:31.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" path="m,624r624,l624,,,,,624xe" fillcolor="#2154ac" stroked="f">
                <v:path arrowok="t" o:connecttype="custom" o:connectlocs="0,396240;396240,396240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1851660</wp:posOffset>
                </wp:positionV>
                <wp:extent cx="396240" cy="395605"/>
                <wp:effectExtent l="0" t="0" r="0" b="0"/>
                <wp:wrapNone/>
                <wp:docPr id="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5605"/>
                        </a:xfrm>
                        <a:custGeom>
                          <a:avLst/>
                          <a:gdLst>
                            <a:gd name="T0" fmla="*/ 0 w 624"/>
                            <a:gd name="T1" fmla="*/ 624 h 624"/>
                            <a:gd name="T2" fmla="*/ 624 w 624"/>
                            <a:gd name="T3" fmla="*/ 624 h 624"/>
                            <a:gd name="T4" fmla="*/ 624 w 624"/>
                            <a:gd name="T5" fmla="*/ 0 h 624"/>
                            <a:gd name="T6" fmla="*/ 0 w 624"/>
                            <a:gd name="T7" fmla="*/ 0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624">
                              <a:moveTo>
                                <a:pt x="0" y="624"/>
                              </a:moveTo>
                              <a:lnTo>
                                <a:pt x="624" y="624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B1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-.9pt;margin-top:145.8pt;width:31.2pt;height:31.1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" path="m,624r624,l624,,,,,624xe" fillcolor="#76b12d" stroked="f">
                <v:path arrowok="t" o:connecttype="custom" o:connectlocs="0,395605;396240,39560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-635</wp:posOffset>
                </wp:positionV>
                <wp:extent cx="396240" cy="1800225"/>
                <wp:effectExtent l="0" t="0" r="0" b="0"/>
                <wp:wrapNone/>
                <wp:docPr id="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800225"/>
                        </a:xfrm>
                        <a:custGeom>
                          <a:avLst/>
                          <a:gdLst>
                            <a:gd name="T0" fmla="*/ 0 w 624"/>
                            <a:gd name="T1" fmla="*/ 2835 h 2835"/>
                            <a:gd name="T2" fmla="*/ 624 w 624"/>
                            <a:gd name="T3" fmla="*/ 2835 h 2835"/>
                            <a:gd name="T4" fmla="*/ 624 w 624"/>
                            <a:gd name="T5" fmla="*/ 0 h 2835"/>
                            <a:gd name="T6" fmla="*/ 0 w 624"/>
                            <a:gd name="T7" fmla="*/ 0 h 28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2835">
                              <a:moveTo>
                                <a:pt x="0" y="2835"/>
                              </a:moveTo>
                              <a:lnTo>
                                <a:pt x="624" y="2835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54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-.9pt;margin-top:-.05pt;width:31.2pt;height:141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" path="m,2835r624,l624,,,,,2835xe" fillcolor="#2154ac" stroked="f">
                <v:path arrowok="t" o:connecttype="custom" o:connectlocs="0,1800225;396240,1800225;39624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-635</wp:posOffset>
                </wp:positionV>
                <wp:extent cx="7776210" cy="575945"/>
                <wp:effectExtent l="0" t="0" r="0" b="0"/>
                <wp:wrapNone/>
                <wp:docPr id="3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575945"/>
                        </a:xfrm>
                        <a:custGeom>
                          <a:avLst/>
                          <a:gdLst>
                            <a:gd name="T0" fmla="*/ 0 w 12246"/>
                            <a:gd name="T1" fmla="*/ 907 h 907"/>
                            <a:gd name="T2" fmla="*/ 12246 w 12246"/>
                            <a:gd name="T3" fmla="*/ 907 h 907"/>
                            <a:gd name="T4" fmla="*/ 12246 w 12246"/>
                            <a:gd name="T5" fmla="*/ 0 h 907"/>
                            <a:gd name="T6" fmla="*/ 0 w 12246"/>
                            <a:gd name="T7" fmla="*/ 0 h 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246" h="907">
                              <a:moveTo>
                                <a:pt x="0" y="907"/>
                              </a:moveTo>
                              <a:lnTo>
                                <a:pt x="12246" y="907"/>
                              </a:lnTo>
                              <a:lnTo>
                                <a:pt x="122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C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-.9pt;margin-top:-.05pt;width:612.3pt;height:45.3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6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" path="m,907r12246,l12246,,,,,907xe" fillcolor="#bdbcbc" stroked="f">
                <v:path arrowok="t" o:connecttype="custom" o:connectlocs="0,575945;7776210,575945;7776210,0;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-11430</wp:posOffset>
                </wp:positionH>
                <wp:positionV relativeFrom="page">
                  <wp:posOffset>2753360</wp:posOffset>
                </wp:positionV>
                <wp:extent cx="396240" cy="198120"/>
                <wp:effectExtent l="0" t="0" r="0" b="0"/>
                <wp:wrapNone/>
                <wp:docPr id="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198120"/>
                        </a:xfrm>
                        <a:custGeom>
                          <a:avLst/>
                          <a:gdLst>
                            <a:gd name="T0" fmla="*/ 0 w 624"/>
                            <a:gd name="T1" fmla="*/ 312 h 312"/>
                            <a:gd name="T2" fmla="*/ 624 w 624"/>
                            <a:gd name="T3" fmla="*/ 312 h 312"/>
                            <a:gd name="T4" fmla="*/ 624 w 624"/>
                            <a:gd name="T5" fmla="*/ 0 h 312"/>
                            <a:gd name="T6" fmla="*/ 0 w 624"/>
                            <a:gd name="T7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4" h="312">
                              <a:moveTo>
                                <a:pt x="0" y="312"/>
                              </a:moveTo>
                              <a:lnTo>
                                <a:pt x="624" y="312"/>
                              </a:lnTo>
                              <a:lnTo>
                                <a:pt x="6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C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-.9pt;margin-top:216.8pt;width:31.2pt;height:15.6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4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" path="m,312r624,l624,,,,,312xe" fillcolor="#f57c14" stroked="f">
                <v:path arrowok="t" o:connecttype="custom" o:connectlocs="0,198120;396240,198120;396240,0;0,0" o:connectangles="0,0,0,0"/>
                <w10:wrap anchorx="page" anchory="page"/>
              </v:shape>
            </w:pict>
          </mc:Fallback>
        </mc:AlternateContent>
      </w:r>
    </w:p>
    <w:sectPr w:rsidR="00D303EA">
      <w:pgSz w:w="11900" w:h="1190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ntax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139"/>
    <w:multiLevelType w:val="hybridMultilevel"/>
    <w:tmpl w:val="15025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E1C12"/>
    <w:multiLevelType w:val="hybridMultilevel"/>
    <w:tmpl w:val="27C40F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FD8"/>
    <w:rsid w:val="00010D38"/>
    <w:rsid w:val="000B143C"/>
    <w:rsid w:val="000C1A7E"/>
    <w:rsid w:val="00146D9D"/>
    <w:rsid w:val="001C68A7"/>
    <w:rsid w:val="00266BB2"/>
    <w:rsid w:val="002A7033"/>
    <w:rsid w:val="002B2E6E"/>
    <w:rsid w:val="0030150B"/>
    <w:rsid w:val="003F05D9"/>
    <w:rsid w:val="00523A58"/>
    <w:rsid w:val="00527052"/>
    <w:rsid w:val="005C4E37"/>
    <w:rsid w:val="00652C43"/>
    <w:rsid w:val="007120D9"/>
    <w:rsid w:val="007159A7"/>
    <w:rsid w:val="00760A4B"/>
    <w:rsid w:val="00794C5B"/>
    <w:rsid w:val="007C1C89"/>
    <w:rsid w:val="007C5109"/>
    <w:rsid w:val="00802E4A"/>
    <w:rsid w:val="00822C38"/>
    <w:rsid w:val="0087055C"/>
    <w:rsid w:val="00892AE0"/>
    <w:rsid w:val="008F59CA"/>
    <w:rsid w:val="00946CE7"/>
    <w:rsid w:val="009871CE"/>
    <w:rsid w:val="009C6A9E"/>
    <w:rsid w:val="00A90FD8"/>
    <w:rsid w:val="00B10290"/>
    <w:rsid w:val="00B31E2E"/>
    <w:rsid w:val="00BD7B76"/>
    <w:rsid w:val="00C273C5"/>
    <w:rsid w:val="00C46097"/>
    <w:rsid w:val="00C56B53"/>
    <w:rsid w:val="00CC1D94"/>
    <w:rsid w:val="00CD02BA"/>
    <w:rsid w:val="00D13BE5"/>
    <w:rsid w:val="00D303EA"/>
    <w:rsid w:val="00D560A7"/>
    <w:rsid w:val="00DD6BB4"/>
    <w:rsid w:val="00E471B3"/>
    <w:rsid w:val="00E725A9"/>
    <w:rsid w:val="00E754C1"/>
    <w:rsid w:val="00F24637"/>
    <w:rsid w:val="00F355AD"/>
    <w:rsid w:val="00FB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055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87055C"/>
    <w:rPr>
      <w:rFonts w:ascii="Cambria" w:hAnsi="Cambria" w:cs="Times New Roman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46CE7"/>
    <w:rPr>
      <w:rFonts w:ascii="Tahoma" w:hAnsi="Tahoma" w:cs="Times New Roman"/>
      <w:sz w:val="16"/>
    </w:rPr>
  </w:style>
  <w:style w:type="character" w:styleId="Hyperlink">
    <w:name w:val="Hyperlink"/>
    <w:basedOn w:val="Absatz-Standardschriftart"/>
    <w:uiPriority w:val="99"/>
    <w:unhideWhenUsed/>
    <w:rsid w:val="0087055C"/>
    <w:rPr>
      <w:rFonts w:cs="Times New Roman"/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46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822C38"/>
    <w:rPr>
      <w:rFonts w:cs="Times New Roman"/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822C38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locked/>
    <w:rsid w:val="00822C38"/>
    <w:rPr>
      <w:rFonts w:cs="Times New Roman"/>
      <w:i/>
      <w:iCs/>
      <w:color w:val="000000" w:themeColor="text1"/>
      <w:sz w:val="22"/>
      <w:szCs w:val="22"/>
    </w:rPr>
  </w:style>
  <w:style w:type="paragraph" w:styleId="Listenabsatz">
    <w:name w:val="List Paragraph"/>
    <w:basedOn w:val="Standard"/>
    <w:uiPriority w:val="34"/>
    <w:qFormat/>
    <w:rsid w:val="00FB33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055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87055C"/>
    <w:rPr>
      <w:rFonts w:ascii="Cambria" w:hAnsi="Cambria" w:cs="Times New Roman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46CE7"/>
    <w:rPr>
      <w:rFonts w:ascii="Tahoma" w:hAnsi="Tahoma" w:cs="Times New Roman"/>
      <w:sz w:val="16"/>
    </w:rPr>
  </w:style>
  <w:style w:type="character" w:styleId="Hyperlink">
    <w:name w:val="Hyperlink"/>
    <w:basedOn w:val="Absatz-Standardschriftart"/>
    <w:uiPriority w:val="99"/>
    <w:unhideWhenUsed/>
    <w:rsid w:val="0087055C"/>
    <w:rPr>
      <w:rFonts w:cs="Times New Roman"/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146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822C38"/>
    <w:rPr>
      <w:rFonts w:cs="Times New Roman"/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822C38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locked/>
    <w:rsid w:val="00822C38"/>
    <w:rPr>
      <w:rFonts w:cs="Times New Roman"/>
      <w:i/>
      <w:iCs/>
      <w:color w:val="000000" w:themeColor="text1"/>
      <w:sz w:val="22"/>
      <w:szCs w:val="22"/>
    </w:rPr>
  </w:style>
  <w:style w:type="paragraph" w:styleId="Listenabsatz">
    <w:name w:val="List Paragraph"/>
    <w:basedOn w:val="Standard"/>
    <w:uiPriority w:val="34"/>
    <w:qFormat/>
    <w:rsid w:val="00FB3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64"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apotheken-umschau.de/Medizin/Vorsorge-Rechner-Hier-online-ueberpruefen-was-Ihnen-zusteht-11526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potheken-umschau.de/Such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3CF9AB05.dotm</Template>
  <TotalTime>0</TotalTime>
  <Pages>2</Pages>
  <Words>280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Kreisverwaltung Olpe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Küßner, Dr. Ingeborg</dc:creator>
  <cp:lastModifiedBy>Küßner, Dr. Ingeborg</cp:lastModifiedBy>
  <cp:revision>17</cp:revision>
  <cp:lastPrinted>2017-01-26T06:57:00Z</cp:lastPrinted>
  <dcterms:created xsi:type="dcterms:W3CDTF">2017-01-24T09:46:00Z</dcterms:created>
  <dcterms:modified xsi:type="dcterms:W3CDTF">2017-02-08T07:38:00Z</dcterms:modified>
</cp:coreProperties>
</file>